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2A7" w:rsidRDefault="009762A7" w:rsidP="00B67853">
      <w:pPr>
        <w:spacing w:line="480" w:lineRule="auto"/>
        <w:jc w:val="both"/>
        <w:rPr>
          <w:b/>
          <w:sz w:val="28"/>
          <w:szCs w:val="28"/>
        </w:rPr>
      </w:pPr>
      <w:r w:rsidRPr="00D3172E">
        <w:rPr>
          <w:b/>
          <w:sz w:val="28"/>
          <w:szCs w:val="28"/>
        </w:rPr>
        <w:object w:dxaOrig="9863" w:dyaOrig="110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50.5pt" o:ole="">
            <v:imagedata r:id="rId7" o:title=""/>
          </v:shape>
          <o:OLEObject Type="Embed" ProgID="Word.Document.8" ShapeID="_x0000_i1025" DrawAspect="Content" ObjectID="_1437577244" r:id="rId8">
            <o:FieldCodes>\s</o:FieldCodes>
          </o:OLEObject>
        </w:object>
      </w:r>
    </w:p>
    <w:p w:rsidR="009762A7" w:rsidRDefault="009762A7" w:rsidP="00B67853">
      <w:pPr>
        <w:spacing w:line="480" w:lineRule="auto"/>
        <w:jc w:val="both"/>
        <w:rPr>
          <w:b/>
          <w:sz w:val="28"/>
          <w:szCs w:val="28"/>
        </w:rPr>
      </w:pPr>
    </w:p>
    <w:p w:rsidR="009762A7" w:rsidRDefault="009762A7" w:rsidP="00B67853">
      <w:pPr>
        <w:spacing w:line="480" w:lineRule="auto"/>
        <w:jc w:val="both"/>
        <w:rPr>
          <w:b/>
          <w:sz w:val="28"/>
          <w:szCs w:val="28"/>
        </w:rPr>
      </w:pPr>
    </w:p>
    <w:p w:rsidR="009762A7" w:rsidRPr="000B13E7" w:rsidRDefault="009762A7" w:rsidP="00B67853">
      <w:pPr>
        <w:pStyle w:val="ListParagraph"/>
        <w:numPr>
          <w:ilvl w:val="0"/>
          <w:numId w:val="1"/>
        </w:numPr>
        <w:spacing w:line="480" w:lineRule="auto"/>
        <w:jc w:val="both"/>
        <w:rPr>
          <w:b/>
          <w:sz w:val="28"/>
          <w:szCs w:val="28"/>
        </w:rPr>
      </w:pPr>
      <w:r w:rsidRPr="000B13E7">
        <w:rPr>
          <w:b/>
          <w:sz w:val="28"/>
          <w:szCs w:val="28"/>
        </w:rPr>
        <w:t>Doplň daná slova do vět:</w:t>
      </w:r>
    </w:p>
    <w:p w:rsidR="009762A7" w:rsidRDefault="009762A7" w:rsidP="00B67853">
      <w:pPr>
        <w:pStyle w:val="ListParagraph"/>
        <w:spacing w:line="480" w:lineRule="auto"/>
        <w:jc w:val="both"/>
        <w:rPr>
          <w:sz w:val="28"/>
          <w:szCs w:val="28"/>
        </w:rPr>
      </w:pPr>
      <w:r>
        <w:rPr>
          <w:sz w:val="28"/>
          <w:szCs w:val="28"/>
        </w:rPr>
        <w:t>(brzy, brzičko, nazývat se, zívat)</w:t>
      </w:r>
    </w:p>
    <w:p w:rsidR="009762A7" w:rsidRDefault="009762A7" w:rsidP="00B67853">
      <w:pPr>
        <w:pStyle w:val="ListParagraph"/>
        <w:spacing w:line="480" w:lineRule="auto"/>
        <w:jc w:val="both"/>
        <w:rPr>
          <w:sz w:val="28"/>
          <w:szCs w:val="28"/>
        </w:rPr>
      </w:pPr>
    </w:p>
    <w:p w:rsidR="009762A7" w:rsidRDefault="009762A7" w:rsidP="00B67853">
      <w:pPr>
        <w:pStyle w:val="ListParagraph"/>
        <w:spacing w:line="480" w:lineRule="auto"/>
        <w:jc w:val="both"/>
        <w:rPr>
          <w:sz w:val="28"/>
          <w:szCs w:val="28"/>
        </w:rPr>
      </w:pPr>
      <w:r>
        <w:rPr>
          <w:noProof/>
          <w:lang w:eastAsia="cs-CZ"/>
        </w:rPr>
        <w:pict>
          <v:shape id="Obrázek 1" o:spid="_x0000_s1026" type="#_x0000_t75" style="position:absolute;left:0;text-align:left;margin-left:400.45pt;margin-top:66pt;width:74.45pt;height:108pt;z-index:251658240;visibility:visible">
            <v:imagedata r:id="rId9" o:title=""/>
          </v:shape>
        </w:pict>
      </w:r>
      <w:r>
        <w:rPr>
          <w:noProof/>
          <w:lang w:eastAsia="cs-CZ"/>
        </w:rPr>
        <w:pict>
          <v:shape id="Obrázek 2" o:spid="_x0000_s1027" type="#_x0000_t75" style="position:absolute;left:0;text-align:left;margin-left:326.8pt;margin-top:65.95pt;width:73.6pt;height:108pt;z-index:251659264;visibility:visible">
            <v:imagedata r:id="rId10" o:title=""/>
          </v:shape>
        </w:pict>
      </w:r>
      <w:r>
        <w:rPr>
          <w:sz w:val="28"/>
          <w:szCs w:val="28"/>
        </w:rPr>
        <w:t>______________ bude velká tma. Už ______________ dostaneš k narozeninám kolo. Toto město se _____________ Bystřice. ____________ na veřejnosti je neslušné.</w:t>
      </w:r>
    </w:p>
    <w:p w:rsidR="009762A7" w:rsidRDefault="009762A7" w:rsidP="00B67853">
      <w:pPr>
        <w:pStyle w:val="ListParagraph"/>
        <w:spacing w:line="480" w:lineRule="auto"/>
        <w:jc w:val="both"/>
        <w:rPr>
          <w:sz w:val="28"/>
          <w:szCs w:val="28"/>
        </w:rPr>
      </w:pPr>
    </w:p>
    <w:p w:rsidR="009762A7" w:rsidRPr="000B13E7" w:rsidRDefault="009762A7" w:rsidP="000B13E7">
      <w:pPr>
        <w:pStyle w:val="ListParagraph"/>
        <w:numPr>
          <w:ilvl w:val="0"/>
          <w:numId w:val="1"/>
        </w:numPr>
        <w:spacing w:line="480" w:lineRule="auto"/>
        <w:jc w:val="both"/>
        <w:rPr>
          <w:b/>
          <w:sz w:val="28"/>
          <w:szCs w:val="28"/>
        </w:rPr>
      </w:pPr>
      <w:r w:rsidRPr="000B13E7">
        <w:rPr>
          <w:b/>
          <w:sz w:val="28"/>
          <w:szCs w:val="28"/>
        </w:rPr>
        <w:t xml:space="preserve">Vymysli nejméně deset slov s předponou vy, vý: </w:t>
      </w:r>
    </w:p>
    <w:p w:rsidR="009762A7" w:rsidRDefault="009762A7" w:rsidP="00B67853">
      <w:pPr>
        <w:pStyle w:val="ListParagraph"/>
        <w:spacing w:line="48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762A7" w:rsidRDefault="009762A7" w:rsidP="00B67853">
      <w:pPr>
        <w:pStyle w:val="ListParagraph"/>
        <w:spacing w:line="480" w:lineRule="auto"/>
        <w:ind w:left="360"/>
        <w:jc w:val="both"/>
        <w:rPr>
          <w:sz w:val="28"/>
          <w:szCs w:val="28"/>
        </w:rPr>
      </w:pPr>
    </w:p>
    <w:p w:rsidR="009762A7" w:rsidRDefault="009762A7" w:rsidP="00B67853">
      <w:pPr>
        <w:pStyle w:val="ListParagraph"/>
        <w:spacing w:line="480" w:lineRule="auto"/>
        <w:ind w:left="360"/>
        <w:jc w:val="both"/>
        <w:rPr>
          <w:sz w:val="28"/>
          <w:szCs w:val="28"/>
        </w:rPr>
      </w:pPr>
    </w:p>
    <w:p w:rsidR="009762A7" w:rsidRPr="00B67853" w:rsidRDefault="009762A7" w:rsidP="00B67853">
      <w:pPr>
        <w:pStyle w:val="ListParagraph"/>
        <w:spacing w:line="480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Obrázek – www.office.microsoft.com</w:t>
      </w:r>
    </w:p>
    <w:sectPr w:rsidR="009762A7" w:rsidRPr="00B67853" w:rsidSect="00B0231A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2A7" w:rsidRDefault="009762A7" w:rsidP="00B67853">
      <w:pPr>
        <w:spacing w:after="0" w:line="240" w:lineRule="auto"/>
      </w:pPr>
      <w:r>
        <w:separator/>
      </w:r>
    </w:p>
  </w:endnote>
  <w:endnote w:type="continuationSeparator" w:id="0">
    <w:p w:rsidR="009762A7" w:rsidRDefault="009762A7" w:rsidP="00B67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2A7" w:rsidRDefault="009762A7">
    <w:pPr>
      <w:pStyle w:val="Footer"/>
    </w:pPr>
    <w:r>
      <w:t>Mgr. Jana Dvořáková                                                                                           VY 32 INOVACE  654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2A7" w:rsidRDefault="009762A7" w:rsidP="00B67853">
      <w:pPr>
        <w:spacing w:after="0" w:line="240" w:lineRule="auto"/>
      </w:pPr>
      <w:r>
        <w:separator/>
      </w:r>
    </w:p>
  </w:footnote>
  <w:footnote w:type="continuationSeparator" w:id="0">
    <w:p w:rsidR="009762A7" w:rsidRDefault="009762A7" w:rsidP="00B678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2A7" w:rsidRDefault="009762A7">
    <w:pPr>
      <w:pStyle w:val="Header"/>
    </w:pPr>
    <w:r>
      <w:t>ZŠ BYSTŘICE</w:t>
    </w:r>
  </w:p>
  <w:p w:rsidR="009762A7" w:rsidRDefault="009762A7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815F3"/>
    <w:multiLevelType w:val="hybridMultilevel"/>
    <w:tmpl w:val="9440CA52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7853"/>
    <w:rsid w:val="000B13E7"/>
    <w:rsid w:val="001D4A9E"/>
    <w:rsid w:val="00285E48"/>
    <w:rsid w:val="00481939"/>
    <w:rsid w:val="00591EE4"/>
    <w:rsid w:val="005B575E"/>
    <w:rsid w:val="00611CF0"/>
    <w:rsid w:val="006410BA"/>
    <w:rsid w:val="006927D1"/>
    <w:rsid w:val="007351C3"/>
    <w:rsid w:val="007B448E"/>
    <w:rsid w:val="007D3D9B"/>
    <w:rsid w:val="009762A7"/>
    <w:rsid w:val="00A74DF0"/>
    <w:rsid w:val="00B0231A"/>
    <w:rsid w:val="00B67853"/>
    <w:rsid w:val="00D3172E"/>
    <w:rsid w:val="00D72877"/>
    <w:rsid w:val="00E165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31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67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6785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67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67853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B678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6785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B678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147</Words>
  <Characters>871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Kantor</dc:creator>
  <cp:keywords/>
  <dc:description/>
  <cp:lastModifiedBy>DUM</cp:lastModifiedBy>
  <cp:revision>2</cp:revision>
  <cp:lastPrinted>2012-09-27T19:37:00Z</cp:lastPrinted>
  <dcterms:created xsi:type="dcterms:W3CDTF">2013-08-09T16:14:00Z</dcterms:created>
  <dcterms:modified xsi:type="dcterms:W3CDTF">2013-08-09T16:14:00Z</dcterms:modified>
</cp:coreProperties>
</file>