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1EC" w:rsidRDefault="00FB31EC" w:rsidP="00B90B65">
      <w:pPr>
        <w:spacing w:line="480" w:lineRule="auto"/>
        <w:jc w:val="both"/>
        <w:rPr>
          <w:b/>
          <w:sz w:val="28"/>
          <w:szCs w:val="28"/>
        </w:rPr>
      </w:pPr>
      <w:r w:rsidRPr="00FC1975">
        <w:rPr>
          <w:b/>
          <w:sz w:val="28"/>
          <w:szCs w:val="28"/>
        </w:rPr>
        <w:object w:dxaOrig="9864" w:dyaOrig="118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94.75pt" o:ole="">
            <v:imagedata r:id="rId7" o:title=""/>
          </v:shape>
          <o:OLEObject Type="Embed" ProgID="Word.Document.8" ShapeID="_x0000_i1025" DrawAspect="Content" ObjectID="_1437577816" r:id="rId8">
            <o:FieldCodes>\s</o:FieldCodes>
          </o:OLEObject>
        </w:object>
      </w:r>
    </w:p>
    <w:p w:rsidR="00FB31EC" w:rsidRDefault="00FB31EC" w:rsidP="00B90B65">
      <w:pPr>
        <w:spacing w:line="480" w:lineRule="auto"/>
        <w:jc w:val="both"/>
        <w:rPr>
          <w:b/>
          <w:sz w:val="28"/>
          <w:szCs w:val="28"/>
        </w:rPr>
      </w:pPr>
    </w:p>
    <w:p w:rsidR="00FB31EC" w:rsidRDefault="00FB31EC" w:rsidP="00B90B65">
      <w:pPr>
        <w:spacing w:line="480" w:lineRule="auto"/>
        <w:jc w:val="both"/>
        <w:rPr>
          <w:b/>
          <w:sz w:val="28"/>
          <w:szCs w:val="28"/>
        </w:rPr>
      </w:pPr>
    </w:p>
    <w:p w:rsidR="00FB31EC" w:rsidRPr="00A37C40" w:rsidRDefault="00FB31EC" w:rsidP="00B90B65">
      <w:pPr>
        <w:pStyle w:val="ListParagraph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A37C40">
        <w:rPr>
          <w:b/>
          <w:sz w:val="28"/>
          <w:szCs w:val="28"/>
        </w:rPr>
        <w:t xml:space="preserve"> Vhodně doplň daná slova z nabídky do vět:</w:t>
      </w:r>
    </w:p>
    <w:p w:rsidR="00FB31EC" w:rsidRDefault="00FB31EC" w:rsidP="00B90B65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(vír, výt, vískat, výr, vížka, zvykat, výskat, výška, zviklat)</w:t>
      </w:r>
    </w:p>
    <w:p w:rsidR="00FB31EC" w:rsidRDefault="00FB31EC" w:rsidP="00B90B65">
      <w:pPr>
        <w:spacing w:line="480" w:lineRule="auto"/>
        <w:jc w:val="both"/>
        <w:rPr>
          <w:sz w:val="28"/>
          <w:szCs w:val="28"/>
        </w:rPr>
      </w:pPr>
      <w:r>
        <w:rPr>
          <w:noProof/>
          <w:lang w:eastAsia="cs-CZ"/>
        </w:rPr>
        <w:pict>
          <v:shape id="Obrázek 1" o:spid="_x0000_s1026" type="#_x0000_t75" style="position:absolute;left:0;text-align:left;margin-left:313.35pt;margin-top:177.3pt;width:78.65pt;height:91.25pt;z-index:251658240;visibility:visible">
            <v:imagedata r:id="rId9" o:title=""/>
          </v:shape>
        </w:pict>
      </w:r>
      <w:r>
        <w:rPr>
          <w:sz w:val="28"/>
          <w:szCs w:val="28"/>
        </w:rPr>
        <w:t>Babička mi _____________ vlasy. Hradní _________ byla vysoká. Viděl jsem vlka _________ na měsíc. Vodní __________ je nebezpečný. __________ je noční lovec. Nenechám se ve svých názorech ____________. V září si musí žáci _______________ na školu. Když dostanu jedničku, tak si můžu _____________.  Z letadla jsme zahlédli svět z vysoké _____________.</w:t>
      </w:r>
    </w:p>
    <w:p w:rsidR="00FB31EC" w:rsidRDefault="00FB31EC" w:rsidP="00740F66">
      <w:pPr>
        <w:spacing w:line="480" w:lineRule="auto"/>
        <w:ind w:left="360"/>
        <w:jc w:val="both"/>
        <w:rPr>
          <w:sz w:val="28"/>
          <w:szCs w:val="28"/>
        </w:rPr>
      </w:pPr>
    </w:p>
    <w:p w:rsidR="00FB31EC" w:rsidRPr="00A37C40" w:rsidRDefault="00FB31EC" w:rsidP="00740F66">
      <w:pPr>
        <w:pStyle w:val="ListParagraph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A37C40">
        <w:rPr>
          <w:b/>
          <w:sz w:val="28"/>
          <w:szCs w:val="28"/>
        </w:rPr>
        <w:t>Doplň dvě příbuzná slova:</w:t>
      </w:r>
    </w:p>
    <w:p w:rsidR="00FB31EC" w:rsidRDefault="00FB31EC" w:rsidP="00740F66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Vysoký___________________________________________________________</w:t>
      </w:r>
    </w:p>
    <w:p w:rsidR="00FB31EC" w:rsidRDefault="00FB31EC" w:rsidP="00740F66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Žvýkat___________________________________________________________</w:t>
      </w:r>
    </w:p>
    <w:p w:rsidR="00FB31EC" w:rsidRDefault="00FB31EC" w:rsidP="00740F66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Vydra________________________________________________________</w:t>
      </w:r>
    </w:p>
    <w:p w:rsidR="00FB31EC" w:rsidRDefault="00FB31EC" w:rsidP="00740F66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Zvykat________________________________________________________</w:t>
      </w:r>
    </w:p>
    <w:p w:rsidR="00FB31EC" w:rsidRDefault="00FB31EC" w:rsidP="00740F66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Výskat________________________________________________________</w:t>
      </w:r>
    </w:p>
    <w:p w:rsidR="00FB31EC" w:rsidRDefault="00FB31EC" w:rsidP="00740F66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Výr_____________________________________________________________</w:t>
      </w:r>
    </w:p>
    <w:p w:rsidR="00FB31EC" w:rsidRDefault="00FB31EC" w:rsidP="00740F66">
      <w:pPr>
        <w:spacing w:line="480" w:lineRule="auto"/>
        <w:jc w:val="both"/>
        <w:rPr>
          <w:sz w:val="28"/>
          <w:szCs w:val="28"/>
        </w:rPr>
      </w:pPr>
    </w:p>
    <w:p w:rsidR="00FB31EC" w:rsidRDefault="00FB31EC" w:rsidP="00740F66">
      <w:pPr>
        <w:spacing w:line="480" w:lineRule="auto"/>
        <w:jc w:val="both"/>
        <w:rPr>
          <w:sz w:val="28"/>
          <w:szCs w:val="28"/>
        </w:rPr>
      </w:pPr>
    </w:p>
    <w:p w:rsidR="00FB31EC" w:rsidRPr="00740F66" w:rsidRDefault="00FB31EC" w:rsidP="00740F66">
      <w:pPr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www.office.microsoft.com</w:t>
      </w:r>
    </w:p>
    <w:p w:rsidR="00FB31EC" w:rsidRDefault="00FB31EC" w:rsidP="00740F66">
      <w:pPr>
        <w:pStyle w:val="ListParagraph"/>
        <w:spacing w:line="480" w:lineRule="auto"/>
        <w:jc w:val="both"/>
        <w:rPr>
          <w:sz w:val="28"/>
          <w:szCs w:val="28"/>
        </w:rPr>
      </w:pPr>
    </w:p>
    <w:p w:rsidR="00FB31EC" w:rsidRPr="00740F66" w:rsidRDefault="00FB31EC" w:rsidP="00740F66">
      <w:pPr>
        <w:pStyle w:val="ListParagraph"/>
        <w:spacing w:line="480" w:lineRule="auto"/>
        <w:jc w:val="both"/>
        <w:rPr>
          <w:sz w:val="28"/>
          <w:szCs w:val="28"/>
        </w:rPr>
      </w:pPr>
    </w:p>
    <w:sectPr w:rsidR="00FB31EC" w:rsidRPr="00740F66" w:rsidSect="00354EC0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1EC" w:rsidRDefault="00FB31EC" w:rsidP="00B90B65">
      <w:pPr>
        <w:spacing w:after="0" w:line="240" w:lineRule="auto"/>
      </w:pPr>
      <w:r>
        <w:separator/>
      </w:r>
    </w:p>
  </w:endnote>
  <w:endnote w:type="continuationSeparator" w:id="0">
    <w:p w:rsidR="00FB31EC" w:rsidRDefault="00FB31EC" w:rsidP="00B90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1EC" w:rsidRDefault="00FB31EC">
    <w:pPr>
      <w:pStyle w:val="Footer"/>
    </w:pPr>
    <w:r>
      <w:t>Mgr. Jana Dvořáková                                                                                   VY 32 INOVACE 653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1EC" w:rsidRDefault="00FB31EC" w:rsidP="00B90B65">
      <w:pPr>
        <w:spacing w:after="0" w:line="240" w:lineRule="auto"/>
      </w:pPr>
      <w:r>
        <w:separator/>
      </w:r>
    </w:p>
  </w:footnote>
  <w:footnote w:type="continuationSeparator" w:id="0">
    <w:p w:rsidR="00FB31EC" w:rsidRDefault="00FB31EC" w:rsidP="00B90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1EC" w:rsidRDefault="00FB31EC">
    <w:pPr>
      <w:pStyle w:val="Header"/>
    </w:pPr>
    <w:r>
      <w:t>ZŠ BYSTŘICE</w:t>
    </w:r>
  </w:p>
  <w:p w:rsidR="00FB31EC" w:rsidRDefault="00FB31E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3D55B4"/>
    <w:multiLevelType w:val="hybridMultilevel"/>
    <w:tmpl w:val="FEFA82B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90B65"/>
    <w:rsid w:val="00020D65"/>
    <w:rsid w:val="00125EEC"/>
    <w:rsid w:val="00233BB7"/>
    <w:rsid w:val="002C2DE2"/>
    <w:rsid w:val="00354EC0"/>
    <w:rsid w:val="00486AC6"/>
    <w:rsid w:val="004878AD"/>
    <w:rsid w:val="00724849"/>
    <w:rsid w:val="00740F66"/>
    <w:rsid w:val="00984DB9"/>
    <w:rsid w:val="00A37C40"/>
    <w:rsid w:val="00B47A77"/>
    <w:rsid w:val="00B90B65"/>
    <w:rsid w:val="00E270B2"/>
    <w:rsid w:val="00EE56EF"/>
    <w:rsid w:val="00FB31EC"/>
    <w:rsid w:val="00FC1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4EC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90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90B6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90B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90B65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90B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90B6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90B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134</Words>
  <Characters>796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Kantor</dc:creator>
  <cp:keywords/>
  <dc:description/>
  <cp:lastModifiedBy>DUM</cp:lastModifiedBy>
  <cp:revision>2</cp:revision>
  <cp:lastPrinted>2012-09-27T19:35:00Z</cp:lastPrinted>
  <dcterms:created xsi:type="dcterms:W3CDTF">2013-08-09T16:24:00Z</dcterms:created>
  <dcterms:modified xsi:type="dcterms:W3CDTF">2013-08-09T16:24:00Z</dcterms:modified>
</cp:coreProperties>
</file>