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40"/>
        <w:gridCol w:w="5880"/>
      </w:tblGrid>
      <w:tr w:rsidR="006C3E03" w:rsidTr="00F71928">
        <w:trPr>
          <w:trHeight w:val="567"/>
        </w:trPr>
        <w:tc>
          <w:tcPr>
            <w:tcW w:w="3840" w:type="dxa"/>
            <w:vAlign w:val="center"/>
          </w:tcPr>
          <w:p w:rsidR="006C3E03" w:rsidRDefault="006C3E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Identifikace vzdělávacího materiálu</w:t>
            </w:r>
          </w:p>
        </w:tc>
        <w:tc>
          <w:tcPr>
            <w:tcW w:w="5880" w:type="dxa"/>
            <w:vAlign w:val="center"/>
          </w:tcPr>
          <w:p w:rsidR="006C3E03" w:rsidRDefault="006C3E03" w:rsidP="00FC53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VY_62_INOVACE_FG.8.r.16                        EU OP VK</w:t>
            </w:r>
          </w:p>
        </w:tc>
      </w:tr>
      <w:tr w:rsidR="006C3E03" w:rsidTr="00F71928">
        <w:trPr>
          <w:trHeight w:val="567"/>
        </w:trPr>
        <w:tc>
          <w:tcPr>
            <w:tcW w:w="3840" w:type="dxa"/>
            <w:vAlign w:val="center"/>
          </w:tcPr>
          <w:p w:rsidR="006C3E03" w:rsidRDefault="006C3E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Škola, adresa</w:t>
            </w:r>
          </w:p>
        </w:tc>
        <w:tc>
          <w:tcPr>
            <w:tcW w:w="5880" w:type="dxa"/>
            <w:vAlign w:val="center"/>
          </w:tcPr>
          <w:p w:rsidR="006C3E03" w:rsidRDefault="006C3E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ZŠ Smetanova 1509, Přelouč</w:t>
            </w:r>
          </w:p>
        </w:tc>
      </w:tr>
      <w:tr w:rsidR="006C3E03" w:rsidTr="00F71928">
        <w:trPr>
          <w:trHeight w:val="567"/>
        </w:trPr>
        <w:tc>
          <w:tcPr>
            <w:tcW w:w="3840" w:type="dxa"/>
            <w:vAlign w:val="center"/>
          </w:tcPr>
          <w:p w:rsidR="006C3E03" w:rsidRDefault="006C3E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5880" w:type="dxa"/>
            <w:vAlign w:val="center"/>
          </w:tcPr>
          <w:p w:rsidR="006C3E03" w:rsidRDefault="006C3E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Mgr. Blanka Prokopová</w:t>
            </w:r>
          </w:p>
        </w:tc>
      </w:tr>
      <w:tr w:rsidR="006C3E03" w:rsidTr="00F71928">
        <w:trPr>
          <w:trHeight w:val="567"/>
        </w:trPr>
        <w:tc>
          <w:tcPr>
            <w:tcW w:w="3840" w:type="dxa"/>
            <w:vAlign w:val="center"/>
          </w:tcPr>
          <w:p w:rsidR="006C3E03" w:rsidRDefault="006C3E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Období tvorby VM</w:t>
            </w:r>
          </w:p>
        </w:tc>
        <w:tc>
          <w:tcPr>
            <w:tcW w:w="5880" w:type="dxa"/>
            <w:vAlign w:val="center"/>
          </w:tcPr>
          <w:p w:rsidR="006C3E03" w:rsidRDefault="006C3E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leden 2012</w:t>
            </w:r>
          </w:p>
        </w:tc>
      </w:tr>
      <w:tr w:rsidR="006C3E03" w:rsidTr="00F71928">
        <w:trPr>
          <w:trHeight w:val="567"/>
        </w:trPr>
        <w:tc>
          <w:tcPr>
            <w:tcW w:w="3840" w:type="dxa"/>
            <w:vAlign w:val="center"/>
          </w:tcPr>
          <w:p w:rsidR="006C3E03" w:rsidRDefault="006C3E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5880" w:type="dxa"/>
            <w:vAlign w:val="center"/>
          </w:tcPr>
          <w:p w:rsidR="006C3E03" w:rsidRDefault="006C3E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8.</w:t>
            </w:r>
          </w:p>
        </w:tc>
      </w:tr>
      <w:tr w:rsidR="006C3E03" w:rsidTr="00F71928">
        <w:trPr>
          <w:trHeight w:val="567"/>
        </w:trPr>
        <w:tc>
          <w:tcPr>
            <w:tcW w:w="3840" w:type="dxa"/>
            <w:vAlign w:val="center"/>
          </w:tcPr>
          <w:p w:rsidR="006C3E03" w:rsidRDefault="006C3E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Předmět</w:t>
            </w:r>
          </w:p>
        </w:tc>
        <w:tc>
          <w:tcPr>
            <w:tcW w:w="5880" w:type="dxa"/>
            <w:vAlign w:val="center"/>
          </w:tcPr>
          <w:p w:rsidR="006C3E03" w:rsidRDefault="006C3E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Finanční gramotnost</w:t>
            </w:r>
          </w:p>
        </w:tc>
      </w:tr>
      <w:tr w:rsidR="006C3E03" w:rsidTr="00F71928">
        <w:trPr>
          <w:trHeight w:val="567"/>
        </w:trPr>
        <w:tc>
          <w:tcPr>
            <w:tcW w:w="3840" w:type="dxa"/>
            <w:vAlign w:val="center"/>
          </w:tcPr>
          <w:p w:rsidR="006C3E03" w:rsidRDefault="006C3E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Název, anotace</w:t>
            </w:r>
          </w:p>
        </w:tc>
        <w:tc>
          <w:tcPr>
            <w:tcW w:w="5880" w:type="dxa"/>
            <w:vAlign w:val="center"/>
          </w:tcPr>
          <w:p w:rsidR="006C3E03" w:rsidRDefault="006C3E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Vstupy a výstupy</w:t>
            </w:r>
          </w:p>
          <w:p w:rsidR="006C3E03" w:rsidRDefault="006C3E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Žáci si na příkladech konkrétních firem uvádějí, jak se mohou zapojit do koloběhu zboží a služeb.</w:t>
            </w:r>
          </w:p>
        </w:tc>
      </w:tr>
    </w:tbl>
    <w:p w:rsidR="006C3E03" w:rsidRDefault="006C3E03"/>
    <w:p w:rsidR="006C3E03" w:rsidRDefault="006C3E03"/>
    <w:p w:rsidR="006C3E03" w:rsidRDefault="006C3E03"/>
    <w:p w:rsidR="006C3E03" w:rsidRDefault="006C3E03"/>
    <w:p w:rsidR="006C3E03" w:rsidRDefault="006C3E03"/>
    <w:p w:rsidR="006C3E03" w:rsidRDefault="006C3E03"/>
    <w:p w:rsidR="006C3E03" w:rsidRDefault="006C3E03"/>
    <w:p w:rsidR="006C3E03" w:rsidRDefault="006C3E03"/>
    <w:p w:rsidR="006C3E03" w:rsidRDefault="006C3E03"/>
    <w:p w:rsidR="006C3E03" w:rsidRDefault="006C3E03"/>
    <w:p w:rsidR="006C3E03" w:rsidRDefault="006C3E03"/>
    <w:p w:rsidR="006C3E03" w:rsidRDefault="006C3E03"/>
    <w:p w:rsidR="006C3E03" w:rsidRDefault="006C3E03"/>
    <w:p w:rsidR="006C3E03" w:rsidRDefault="006C3E03"/>
    <w:p w:rsidR="006C3E03" w:rsidRDefault="006C3E03"/>
    <w:p w:rsidR="006C3E03" w:rsidRDefault="006C3E03">
      <w:bookmarkStart w:id="0" w:name="_GoBack"/>
      <w:r w:rsidRPr="009D0A7C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3" o:spid="_x0000_i1025" type="#_x0000_t75" style="width:450pt;height:110.25pt;visibility:visible" filled="t">
            <v:imagedata r:id="rId7" o:title=""/>
          </v:shape>
        </w:pict>
      </w:r>
      <w:bookmarkEnd w:id="0"/>
    </w:p>
    <w:p w:rsidR="006C3E03" w:rsidRDefault="006C3E03">
      <w:pPr>
        <w:rPr>
          <w:sz w:val="24"/>
          <w:szCs w:val="24"/>
        </w:rPr>
      </w:pPr>
      <w:r w:rsidRPr="00F71928">
        <w:rPr>
          <w:sz w:val="24"/>
          <w:szCs w:val="24"/>
        </w:rPr>
        <w:t>Zboží a služby, které pravidelně daná firma</w:t>
      </w:r>
      <w:r>
        <w:rPr>
          <w:sz w:val="24"/>
          <w:szCs w:val="24"/>
        </w:rPr>
        <w:t xml:space="preserve"> (instituce, domácnost apod.)</w:t>
      </w:r>
      <w:r w:rsidRPr="00F71928">
        <w:rPr>
          <w:sz w:val="24"/>
          <w:szCs w:val="24"/>
        </w:rPr>
        <w:t xml:space="preserve"> kupuje, nazýváme </w:t>
      </w:r>
      <w:r w:rsidRPr="00F71928">
        <w:rPr>
          <w:b/>
          <w:sz w:val="24"/>
          <w:szCs w:val="24"/>
        </w:rPr>
        <w:t>vstupy</w:t>
      </w:r>
      <w:r w:rsidRPr="00F71928">
        <w:rPr>
          <w:sz w:val="24"/>
          <w:szCs w:val="24"/>
        </w:rPr>
        <w:t xml:space="preserve">. Zboží a služby, které nabízí, nazýváme </w:t>
      </w:r>
      <w:r w:rsidRPr="00F71928">
        <w:rPr>
          <w:b/>
          <w:sz w:val="24"/>
          <w:szCs w:val="24"/>
        </w:rPr>
        <w:t>výstupy</w:t>
      </w:r>
      <w:r w:rsidRPr="00F71928">
        <w:rPr>
          <w:sz w:val="24"/>
          <w:szCs w:val="24"/>
        </w:rPr>
        <w:t>.</w:t>
      </w:r>
    </w:p>
    <w:p w:rsidR="006C3E03" w:rsidRDefault="006C3E03">
      <w:pPr>
        <w:rPr>
          <w:sz w:val="24"/>
          <w:szCs w:val="24"/>
        </w:rPr>
      </w:pPr>
    </w:p>
    <w:p w:rsidR="006C3E03" w:rsidRPr="00D84F06" w:rsidRDefault="006C3E03" w:rsidP="00D84F06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84F06">
        <w:rPr>
          <w:sz w:val="24"/>
          <w:szCs w:val="24"/>
        </w:rPr>
        <w:t>Do bublin nad obrázkem doplň vstupy, do bublin pod obrázkem doplň výstupy.</w:t>
      </w:r>
    </w:p>
    <w:p w:rsidR="006C3E03" w:rsidRDefault="006C3E03">
      <w:pPr>
        <w:rPr>
          <w:sz w:val="24"/>
          <w:szCs w:val="24"/>
        </w:rPr>
      </w:pPr>
      <w:r>
        <w:rPr>
          <w:noProof/>
          <w:lang w:eastAsia="cs-CZ"/>
        </w:rPr>
        <w:pict>
          <v:group id="Skupina 17" o:spid="_x0000_s1026" style="position:absolute;margin-left:14.65pt;margin-top:17.45pt;width:87pt;height:71.25pt;z-index:251653120" coordsize="11049,90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">
            <v:oval id="Ovál 2" o:spid="_x0000_s1027" style="position:absolute;width:11049;height:361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boRcMA&#10;AADaAAAADwAAAGRycy9kb3ducmV2LnhtbESPQYvCMBSE78L+h/AWvGmqgrhdo7iyRS8eqts9P5pn&#10;W21eShO1/nsjCB6HmfmGmS87U4srta6yrGA0jEAQ51ZXXCj4OySDGQjnkTXWlknBnRwsFx+9Ocba&#10;3jil694XIkDYxaig9L6JpXR5SQbd0DbEwTva1qAPsi2kbvEW4KaW4yiaSoMVh4USG1qXlJ/3F6Pg&#10;P5lkydfP3Z0up3SXrn7rzXGdKdX/7FbfIDx1/h1+tbdawRieV8INkI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MboRcMAAADaAAAADwAAAAAAAAAAAAAAAACYAgAAZHJzL2Rv&#10;d25yZXYueG1sUEsFBgAAAAAEAAQA9QAAAIgDAAAAAA==&#10;" fillcolor="window" strokecolor="windowText" strokeweight="2pt"/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Přímá spojnice se šipkou 6" o:spid="_x0000_s1028" type="#_x0000_t32" style="position:absolute;left:5619;top:3619;width:0;height:5429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gYUp8EAAADaAAAADwAAAGRycy9kb3ducmV2LnhtbESPT4vCMBTE7wt+h/AEb9tUDypdo+wK&#10;gh5k8R9eH83btJi8lCZq/fYbQfA4zMxvmNmic1bcqA21ZwXDLAdBXHpds1FwPKw+pyBCRNZoPZOC&#10;BwVYzHsfMyy0v/OObvtoRIJwKFBBFWNTSBnKihyGzDfEyfvzrcOYZGukbvGe4M7KUZ6PpcOa00KF&#10;DS0rKi/7q1Nwostmt9r++NKMfqfBnO2EnVVq0O++v0BE6uI7/GqvtYIxPK+kGyDn/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SBhSnwQAAANoAAAAPAAAAAAAAAAAAAAAA&#10;AKECAABkcnMvZG93bnJldi54bWxQSwUGAAAAAAQABAD5AAAAjwMAAAAA&#10;" strokecolor="windowText" strokeweight="2pt">
              <v:stroke endarrow="open"/>
            </v:shape>
          </v:group>
        </w:pict>
      </w:r>
      <w:r>
        <w:rPr>
          <w:noProof/>
          <w:lang w:eastAsia="cs-CZ"/>
        </w:rPr>
        <w:pict>
          <v:group id="Skupina 22" o:spid="_x0000_s1029" style="position:absolute;margin-left:127.9pt;margin-top:17.45pt;width:87pt;height:71.25pt;z-index:251650048" coordsize="11049,90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">
            <v:oval id="Ovál 24" o:spid="_x0000_s1030" style="position:absolute;width:11049;height:361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IRwsQA&#10;AADbAAAADwAAAGRycy9kb3ducmV2LnhtbESPQYvCMBSE74L/ITzBm6bqsuxWo6hY1ouHuqvnR/Ns&#10;q81LaaLWf2+EBY/DzHzDzBatqcSNGldaVjAaRiCIM6tLzhX8/SaDLxDOI2usLJOCBzlYzLudGcba&#10;3jml297nIkDYxaig8L6OpXRZQQbd0NbEwTvZxqAPssmlbvAe4KaS4yj6lAZLDgsF1rQuKLvsr0bB&#10;MZkcku/Vw52v53SXLjfVz2l9UKrfa5dTEJ5a/w7/t7dawfgDXl/CD5Dz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CiEcLEAAAA2wAAAA8AAAAAAAAAAAAAAAAAmAIAAGRycy9k&#10;b3ducmV2LnhtbFBLBQYAAAAABAAEAPUAAACJAwAAAAA=&#10;" fillcolor="window" strokecolor="windowText" strokeweight="2pt"/>
            <v:shape id="Přímá spojnice se šipkou 25" o:spid="_x0000_s1031" type="#_x0000_t32" style="position:absolute;left:5619;top:3619;width:0;height:5429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6HjX8MAAADbAAAADwAAAGRycy9kb3ducmV2LnhtbESPQWvCQBSE74X+h+UVeqsbA7USXYMt&#10;CPVQilHx+sg+NyG7b0N2q/Hfd4VCj8PMfMMsy9FZcaEhtJ4VTCcZCOLa65aNgsN+8zIHESKyRuuZ&#10;FNwoQLl6fFhiof2Vd3SpohEJwqFABU2MfSFlqBtyGCa+J07e2Q8OY5KDkXrAa4I7K/Msm0mHLaeF&#10;Bnv6aKjuqh+n4Ejddrf5eve1yb/nwZzsGzur1PPTuF6AiDTG//Bf+1MryF/h/iX9ALn6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uh41/DAAAA2wAAAA8AAAAAAAAAAAAA&#10;AAAAoQIAAGRycy9kb3ducmV2LnhtbFBLBQYAAAAABAAEAPkAAACRAwAAAAA=&#10;" strokecolor="windowText" strokeweight="2pt">
              <v:stroke endarrow="open"/>
            </v:shape>
          </v:group>
        </w:pict>
      </w:r>
      <w:r>
        <w:rPr>
          <w:noProof/>
          <w:lang w:eastAsia="cs-CZ"/>
        </w:rPr>
        <w:pict>
          <v:group id="Skupina 32" o:spid="_x0000_s1032" style="position:absolute;margin-left:228.4pt;margin-top:15.2pt;width:87pt;height:71.25pt;z-index:251652096" coordsize="11049,90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">
            <v:oval id="Ovál 33" o:spid="_x0000_s1033" style="position:absolute;width:11049;height:361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Ifa8MA&#10;AADbAAAADwAAAGRycy9kb3ducmV2LnhtbESPQYvCMBSE78L+h/AWvGnqFsStRnHFopc9VFfPj+bZ&#10;VpuX0kSt/94sCB6HmfmGmS06U4sbta6yrGA0jEAQ51ZXXCj426eDCQjnkTXWlknBgxws5h+9GSba&#10;3jmj284XIkDYJaig9L5JpHR5SQbd0DbEwTvZ1qAPsi2kbvEe4KaWX1E0lgYrDgslNrQqKb/srkbB&#10;MY0P6ffPw52v5+w3W67rzWl1UKr/2S2nIDx1/h1+tbdaQRzD/5fwA+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pIfa8MAAADbAAAADwAAAAAAAAAAAAAAAACYAgAAZHJzL2Rv&#10;d25yZXYueG1sUEsFBgAAAAAEAAQA9QAAAIgDAAAAAA==&#10;" fillcolor="window" strokecolor="windowText" strokeweight="2pt"/>
            <v:shape id="Přímá spojnice se šipkou 34" o:spid="_x0000_s1034" type="#_x0000_t32" style="position:absolute;left:5619;top:3619;width:0;height:5429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TTQGcMAAADbAAAADwAAAGRycy9kb3ducmV2LnhtbESPQWsCMRSE74X+h/AKvdWsW2llNUor&#10;LNRDKW4Vr4/NM7uYvCybqNt/3wiCx2FmvmHmy8FZcaY+tJ4VjEcZCOLa65aNgu1v+TIFESKyRuuZ&#10;FPxRgOXi8WGOhfYX3tC5ikYkCIcCFTQxdoWUoW7IYRj5jjh5B987jEn2RuoeLwnurMyz7E06bDkt&#10;NNjRqqH6WJ2cgh0d15vy+9PXJv+ZBrO37+ysUs9Pw8cMRKQh3sO39pdW8DqB65f0A+Ti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E00BnDAAAA2wAAAA8AAAAAAAAAAAAA&#10;AAAAoQIAAGRycy9kb3ducmV2LnhtbFBLBQYAAAAABAAEAPkAAACRAwAAAAA=&#10;" strokecolor="windowText" strokeweight="2pt">
              <v:stroke endarrow="open"/>
            </v:shape>
          </v:group>
        </w:pict>
      </w:r>
      <w:r>
        <w:rPr>
          <w:noProof/>
          <w:lang w:eastAsia="cs-CZ"/>
        </w:rPr>
        <w:pict>
          <v:group id="Skupina 29" o:spid="_x0000_s1035" style="position:absolute;margin-left:346.15pt;margin-top:12.2pt;width:87pt;height:71.25pt;z-index:251651072" coordsize="11049,90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">
            <v:oval id="Ovál 30" o:spid="_x0000_s1036" style="position:absolute;width:11049;height:361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CBHMIA&#10;AADbAAAADwAAAGRycy9kb3ducmV2LnhtbERPPW/CMBDdK/U/WFepW3EgEioBgwA1apcOCYT5FB9J&#10;ID5HsQPh3+OhUsen973ajKYVN+pdY1nBdBKBIC6tbrhScDykH58gnEfW2FomBQ9ysFm/vqww0fbO&#10;Gd1yX4kQwi5BBbX3XSKlK2sy6Ca2Iw7c2fYGfYB9JXWP9xBuWjmLork02HBoqLGjfU3lNR+MglMa&#10;F+li93CX4ZL9Ztuv9vu8L5R6fxu3SxCeRv8v/nP/aAVxWB++hB8g1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QIEcwgAAANsAAAAPAAAAAAAAAAAAAAAAAJgCAABkcnMvZG93&#10;bnJldi54bWxQSwUGAAAAAAQABAD1AAAAhwMAAAAA&#10;" fillcolor="window" strokecolor="windowText" strokeweight="2pt"/>
            <v:shape id="Přímá spojnice se šipkou 31" o:spid="_x0000_s1037" type="#_x0000_t32" style="position:absolute;left:5619;top:3619;width:0;height:5429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UNzgcMAAADbAAAADwAAAGRycy9kb3ducmV2LnhtbESPQWvCQBSE70L/w/IKvelGCzWkrmIL&#10;QnsQMbb0+sg+N8HdtyG7TdJ/7xYEj8PMfMOsNqOzoqcuNJ4VzGcZCOLK64aNgq/TbpqDCBFZo/VM&#10;Cv4owGb9MFlhof3AR+rLaESCcChQQR1jW0gZqpochplviZN39p3DmGRnpO5wSHBn5SLLXqTDhtNC&#10;jS2911Rdyl+n4Jsun8fd/s1XZnHIg/mxS3ZWqafHcfsKItIY7+Fb+0MreJ7D/5f0A+T6C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FDc4HDAAAA2wAAAA8AAAAAAAAAAAAA&#10;AAAAoQIAAGRycy9kb3ducmV2LnhtbFBLBQYAAAAABAAEAPkAAACRAwAAAAA=&#10;" strokecolor="windowText" strokeweight="2pt">
              <v:stroke endarrow="open"/>
            </v:shape>
          </v:group>
        </w:pict>
      </w:r>
    </w:p>
    <w:p w:rsidR="006C3E03" w:rsidRPr="00D84F06" w:rsidRDefault="006C3E03" w:rsidP="00114CC8">
      <w:pPr>
        <w:tabs>
          <w:tab w:val="left" w:pos="2694"/>
        </w:tabs>
        <w:rPr>
          <w:b/>
          <w:sz w:val="24"/>
          <w:szCs w:val="24"/>
        </w:rPr>
      </w:pPr>
    </w:p>
    <w:p w:rsidR="006C3E03" w:rsidRPr="00114CC8" w:rsidRDefault="006C3E03" w:rsidP="00114CC8">
      <w:pPr>
        <w:rPr>
          <w:sz w:val="24"/>
          <w:szCs w:val="24"/>
        </w:rPr>
      </w:pPr>
    </w:p>
    <w:p w:rsidR="006C3E03" w:rsidRPr="00114CC8" w:rsidRDefault="006C3E03" w:rsidP="00114CC8">
      <w:pPr>
        <w:rPr>
          <w:sz w:val="24"/>
          <w:szCs w:val="24"/>
        </w:rPr>
      </w:pPr>
    </w:p>
    <w:p w:rsidR="006C3E03" w:rsidRPr="00114CC8" w:rsidRDefault="006C3E03" w:rsidP="00D84F06">
      <w:pPr>
        <w:jc w:val="center"/>
        <w:rPr>
          <w:b/>
          <w:sz w:val="28"/>
          <w:szCs w:val="28"/>
        </w:rPr>
      </w:pPr>
      <w:r w:rsidRPr="00114CC8">
        <w:rPr>
          <w:b/>
          <w:sz w:val="28"/>
          <w:szCs w:val="28"/>
        </w:rPr>
        <w:t>Cukrárna Smetanovi</w:t>
      </w:r>
    </w:p>
    <w:p w:rsidR="006C3E03" w:rsidRPr="00114CC8" w:rsidRDefault="006C3E03" w:rsidP="00114CC8">
      <w:pPr>
        <w:rPr>
          <w:sz w:val="24"/>
          <w:szCs w:val="24"/>
        </w:rPr>
      </w:pPr>
      <w:r>
        <w:rPr>
          <w:noProof/>
          <w:lang w:eastAsia="cs-CZ"/>
        </w:rPr>
        <w:pict>
          <v:shape id="Obrázek 23" o:spid="_x0000_s1038" type="#_x0000_t75" style="position:absolute;margin-left:154.15pt;margin-top:3.45pt;width:150.75pt;height:151.25pt;z-index:251649024;visibility:visible">
            <v:imagedata r:id="rId8" o:title=""/>
            <w10:wrap type="square"/>
          </v:shape>
        </w:pict>
      </w:r>
    </w:p>
    <w:p w:rsidR="006C3E03" w:rsidRPr="00114CC8" w:rsidRDefault="006C3E03" w:rsidP="00114CC8">
      <w:pPr>
        <w:rPr>
          <w:sz w:val="24"/>
          <w:szCs w:val="24"/>
        </w:rPr>
      </w:pPr>
    </w:p>
    <w:p w:rsidR="006C3E03" w:rsidRPr="00114CC8" w:rsidRDefault="006C3E03" w:rsidP="00114CC8">
      <w:pPr>
        <w:rPr>
          <w:sz w:val="24"/>
          <w:szCs w:val="24"/>
        </w:rPr>
      </w:pPr>
    </w:p>
    <w:p w:rsidR="006C3E03" w:rsidRDefault="006C3E03" w:rsidP="00114CC8">
      <w:pPr>
        <w:rPr>
          <w:sz w:val="24"/>
          <w:szCs w:val="24"/>
        </w:rPr>
      </w:pPr>
    </w:p>
    <w:p w:rsidR="006C3E03" w:rsidRPr="00114CC8" w:rsidRDefault="006C3E03" w:rsidP="00114CC8">
      <w:pPr>
        <w:rPr>
          <w:sz w:val="24"/>
          <w:szCs w:val="24"/>
        </w:rPr>
      </w:pPr>
    </w:p>
    <w:p w:rsidR="006C3E03" w:rsidRPr="00114CC8" w:rsidRDefault="006C3E03" w:rsidP="00D84F06">
      <w:pPr>
        <w:jc w:val="center"/>
        <w:rPr>
          <w:sz w:val="24"/>
          <w:szCs w:val="24"/>
        </w:rPr>
      </w:pPr>
    </w:p>
    <w:p w:rsidR="006C3E03" w:rsidRPr="00114CC8" w:rsidRDefault="006C3E03" w:rsidP="00D84F06">
      <w:pPr>
        <w:jc w:val="center"/>
        <w:rPr>
          <w:sz w:val="24"/>
          <w:szCs w:val="24"/>
        </w:rPr>
      </w:pPr>
      <w:r>
        <w:rPr>
          <w:noProof/>
          <w:lang w:eastAsia="cs-CZ"/>
        </w:rPr>
        <w:pict>
          <v:group id="Skupina 44" o:spid="_x0000_s1039" style="position:absolute;left:0;text-align:left;margin-left:137.65pt;margin-top:10.35pt;width:87pt;height:71.25pt;z-index:251657216" coordsize="11049,90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">
            <v:oval id="Ovál 45" o:spid="_x0000_s1040" style="position:absolute;width:11049;height:361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jFR+cUA&#10;AADbAAAADwAAAGRycy9kb3ducmV2LnhtbESPzW7CMBCE70h9B2sr9QZOaUFtGoMANaIXDklLz6t4&#10;80PjdRQbCG+PKyFxHM3MN5pkOZhWnKh3jWUFz5MIBHFhdcOVgp/vdPwGwnlkja1lUnAhB8vFwyjB&#10;WNszZ3TKfSUChF2MCmrvu1hKV9Rk0E1sRxy80vYGfZB9JXWP5wA3rZxG0VwabDgs1NjRpqbiLz8a&#10;Bb/pyz59X1/c4XjIdtnqs92Wm71ST4/D6gOEp8Hfw7f2l1bwOoP/L+EHyM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MVH5xQAAANsAAAAPAAAAAAAAAAAAAAAAAJgCAABkcnMv&#10;ZG93bnJldi54bWxQSwUGAAAAAAQABAD1AAAAigMAAAAA&#10;" fillcolor="window" strokecolor="windowText" strokeweight="2pt"/>
            <v:shape id="Přímá spojnice se šipkou 46" o:spid="_x0000_s1041" type="#_x0000_t32" style="position:absolute;left:5619;top:3619;width:0;height:5429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qyYiMMAAADbAAAADwAAAGRycy9kb3ducmV2LnhtbESPQWvCQBSE74X+h+UVvDWbSomSZhUr&#10;CPVQRG3p9ZF9boK7b0N2Nem/7xYEj8PMfMNUy9FZcaU+tJ4VvGQ5COLa65aNgq/j5nkOIkRkjdYz&#10;KfilAMvF40OFpfYD7+l6iEYkCIcSFTQxdqWUoW7IYch8R5y8k+8dxiR7I3WPQ4I7K6d5XkiHLaeF&#10;BjtaN1SfDxen4JvO2/3m893XZrqbB/NjZ+ysUpOncfUGItIY7+Fb+0MreC3g/0v6AXLx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asmIjDAAAA2wAAAA8AAAAAAAAAAAAA&#10;AAAAoQIAAGRycy9kb3ducmV2LnhtbFBLBQYAAAAABAAEAPkAAACRAwAAAAA=&#10;" strokecolor="windowText" strokeweight="2pt">
              <v:stroke endarrow="open"/>
            </v:shape>
          </v:group>
        </w:pict>
      </w:r>
      <w:r>
        <w:rPr>
          <w:noProof/>
          <w:lang w:eastAsia="cs-CZ"/>
        </w:rPr>
        <w:pict>
          <v:group id="Skupina 41" o:spid="_x0000_s1042" style="position:absolute;left:0;text-align:left;margin-left:234.4pt;margin-top:6.6pt;width:87pt;height:71.25pt;z-index:251656192" coordsize="11049,90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">
            <v:oval id="Ovál 42" o:spid="_x0000_s1043" style="position:absolute;width:11049;height:361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jJjcQA&#10;AADbAAAADwAAAGRycy9kb3ducmV2LnhtbESPQYvCMBSE74L/ITzBm6bqsuxWo6hY1ouHuqvnR/Ns&#10;q81LaaLWf2+EBY/DzHzDzBatqcSNGldaVjAaRiCIM6tLzhX8/SaDLxDOI2usLJOCBzlYzLudGcba&#10;3jml297nIkDYxaig8L6OpXRZQQbd0NbEwTvZxqAPssmlbvAe4KaS4yj6lAZLDgsF1rQuKLvsr0bB&#10;MZkcku/Vw52v53SXLjfVz2l9UKrfa5dTEJ5a/w7/t7dawccYXl/CD5Dz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3YyY3EAAAA2wAAAA8AAAAAAAAAAAAAAAAAmAIAAGRycy9k&#10;b3ducmV2LnhtbFBLBQYAAAAABAAEAPUAAACJAwAAAAA=&#10;" fillcolor="window" strokecolor="windowText" strokeweight="2pt"/>
            <v:shape id="Přímá spojnice se šipkou 43" o:spid="_x0000_s1044" type="#_x0000_t32" style="position:absolute;left:5619;top:3619;width:0;height:5429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ts7EMMAAADbAAAADwAAAGRycy9kb3ducmV2LnhtbESPQWsCMRSE74X+h/AKvdWsW2llNUor&#10;LNRDKW4Vr4/NM7uYvCybqNt/3wiCx2FmvmHmy8FZcaY+tJ4VjEcZCOLa65aNgu1v+TIFESKyRuuZ&#10;FPxRgOXi8WGOhfYX3tC5ikYkCIcCFTQxdoWUoW7IYRj5jjh5B987jEn2RuoeLwnurMyz7E06bDkt&#10;NNjRqqH6WJ2cgh0d15vy+9PXJv+ZBrO37+ysUs9Pw8cMRKQh3sO39pdWMHmF65f0A+Ti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bbOxDDAAAA2wAAAA8AAAAAAAAAAAAA&#10;AAAAoQIAAGRycy9kb3ducmV2LnhtbFBLBQYAAAAABAAEAPkAAACRAwAAAAA=&#10;" strokecolor="windowText" strokeweight="2pt">
              <v:stroke endarrow="open"/>
            </v:shape>
          </v:group>
        </w:pict>
      </w:r>
      <w:r>
        <w:rPr>
          <w:noProof/>
          <w:lang w:eastAsia="cs-CZ"/>
        </w:rPr>
        <w:pict>
          <v:group id="Skupina 38" o:spid="_x0000_s1045" style="position:absolute;left:0;text-align:left;margin-left:337.9pt;margin-top:6.6pt;width:87pt;height:71.25pt;z-index:251655168" coordsize="11049,90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">
            <v:oval id="Ovál 39" o:spid="_x0000_s1046" style="position:absolute;width:11049;height:361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3oogcMA&#10;AADbAAAADwAAAGRycy9kb3ducmV2LnhtbESPQYvCMBSE78L+h/AWvGnqCmKrUVyx6GUPdVfPj+bZ&#10;VpuX0kSt/94sCB6HmfmGmS87U4sbta6yrGA0jEAQ51ZXXCj4+00HUxDOI2usLZOCBzlYLj56c0y0&#10;vXNGt70vRICwS1BB6X2TSOnykgy6oW2Ig3eyrUEfZFtI3eI9wE0tv6JoIg1WHBZKbGhdUn7ZX42C&#10;Yzo+pPH3w52v5+wnW23q7Wl9UKr/2a1mIDx1/h1+tXdawTiG/y/hB8jF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3oogcMAAADbAAAADwAAAAAAAAAAAAAAAACYAgAAZHJzL2Rv&#10;d25yZXYueG1sUEsFBgAAAAAEAAQA9QAAAIgDAAAAAA==&#10;" fillcolor="window" strokecolor="windowText" strokeweight="2pt"/>
            <v:shape id="Přímá spojnice se šipkou 40" o:spid="_x0000_s1047" type="#_x0000_t32" style="position:absolute;left:5619;top:3619;width:0;height:5429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mlZ74AAADbAAAADwAAAGRycy9kb3ducmV2LnhtbERPy4rCMBTdD8w/hCu4G1NFVKpRZgRB&#10;FyK+cHtp7qTF5KY0Uevfm4Xg8nDes0XrrLhTEyrPCvq9DARx4XXFRsHpuPqZgAgRWaP1TAqeFGAx&#10;//6aYa79g/d0P0QjUgiHHBWUMda5lKEoyWHo+Zo4cf++cRgTbIzUDT5SuLNykGUj6bDi1FBiTcuS&#10;iuvh5hSc6brZr7Z/vjCD3SSYix2zs0p1O+3vFESkNn7Eb/daKxim9elL+gFy/gI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AmCaVnvgAAANsAAAAPAAAAAAAAAAAAAAAAAKEC&#10;AABkcnMvZG93bnJldi54bWxQSwUGAAAAAAQABAD5AAAAjAMAAAAA&#10;" strokecolor="windowText" strokeweight="2pt">
              <v:stroke endarrow="open"/>
            </v:shape>
          </v:group>
        </w:pict>
      </w:r>
      <w:r>
        <w:rPr>
          <w:noProof/>
          <w:lang w:eastAsia="cs-CZ"/>
        </w:rPr>
        <w:pict>
          <v:group id="Skupina 35" o:spid="_x0000_s1048" style="position:absolute;left:0;text-align:left;margin-left:28.9pt;margin-top:10.35pt;width:87pt;height:71.25pt;z-index:251654144" coordsize="11049,90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">
            <v:oval id="Ovál 36" o:spid="_x0000_s1049" style="position:absolute;width:11049;height:361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W888MA&#10;AADbAAAADwAAAGRycy9kb3ducmV2LnhtbESPQYvCMBSE78L+h/AW9qbpKohbjeKKZb14qKueH82z&#10;rTYvpYm1/nsjCB6HmfmGmS06U4mWGldaVvA9iEAQZ1aXnCvY/yf9CQjnkTVWlknBnRws5h+9Gcba&#10;3jildudzESDsYlRQeF/HUrqsIINuYGvi4J1sY9AH2eRSN3gLcFPJYRSNpcGSw0KBNa0Kyi67q1Fw&#10;TEaH5Of37s7Xc7pNl+vq77Q6KPX12S2nIDx1/h1+tTdawWgMzy/hB8j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uW888MAAADbAAAADwAAAAAAAAAAAAAAAACYAgAAZHJzL2Rv&#10;d25yZXYueG1sUEsFBgAAAAAEAAQA9QAAAIgDAAAAAA==&#10;" fillcolor="window" strokecolor="windowText" strokeweight="2pt"/>
            <v:shape id="Přímá spojnice se šipkou 37" o:spid="_x0000_s1050" type="#_x0000_t32" style="position:absolute;left:5619;top:3619;width:0;height:5429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eZObsMAAADbAAAADwAAAGRycy9kb3ducmV2LnhtbESPQWvCQBSE74X+h+UVvDWbWlBJs4oV&#10;hHqQEm3p9ZF9boK7b0N2Nem/7xYEj8PMfMOUq9FZcaU+tJ4VvGQ5COLa65aNgq/j9nkBIkRkjdYz&#10;KfilAKvl40OJhfYDV3Q9RCMShEOBCpoYu0LKUDfkMGS+I07eyfcOY5K9kbrHIcGdldM8n0mHLaeF&#10;BjvaNFSfDxen4JvOu2q7f/e1mX4ugvmxc3ZWqcnTuH4DEWmM9/Ct/aEVvM7h/0v6AXL5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HmTm7DAAAA2wAAAA8AAAAAAAAAAAAA&#10;AAAAoQIAAGRycy9kb3ducmV2LnhtbFBLBQYAAAAABAAEAPkAAACRAwAAAAA=&#10;" strokecolor="windowText" strokeweight="2pt">
              <v:stroke endarrow="open"/>
            </v:shape>
          </v:group>
        </w:pict>
      </w:r>
    </w:p>
    <w:p w:rsidR="006C3E03" w:rsidRDefault="006C3E03" w:rsidP="00D84F06">
      <w:pPr>
        <w:rPr>
          <w:sz w:val="24"/>
          <w:szCs w:val="24"/>
        </w:rPr>
      </w:pP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noProof/>
          <w:lang w:eastAsia="cs-CZ"/>
        </w:rPr>
        <w:pict>
          <v:group id="Skupina 47" o:spid="_x0000_s1051" style="position:absolute;margin-left:14.65pt;margin-top:17.45pt;width:87pt;height:71.25pt;z-index:251661312;mso-position-horizontal-relative:text;mso-position-vertical-relative:text" coordsize="11049,90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">
            <v:oval id="Ovál 48" o:spid="_x0000_s1052" style="position:absolute;width:11049;height:361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D+Z8IA&#10;AADbAAAADwAAAGRycy9kb3ducmV2LnhtbERPTW+CQBC9m/Q/bKZJb7q0mqZFV0KNpL30AK2eJ+wI&#10;WHaWsCvgv3cPTTy+vO9NMplWDNS7xrKC50UEgri0uuFKwe9PNn8D4TyyxtYyKbiSg2T7MNtgrO3I&#10;OQ2Fr0QIYRejgtr7LpbSlTUZdAvbEQfuZHuDPsC+krrHMYSbVr5E0as02HBoqLGjXU3lX3ExCo7Z&#10;8pC9f1zd+XLOv/N0336edgelnh6ndA3C0+Tv4n/3l1awCmPDl/AD5PY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8MP5nwgAAANsAAAAPAAAAAAAAAAAAAAAAAJgCAABkcnMvZG93&#10;bnJldi54bWxQSwUGAAAAAAQABAD1AAAAhwMAAAAA&#10;" fillcolor="window" strokecolor="windowText" strokeweight="2pt"/>
            <v:shape id="Přímá spojnice se šipkou 49" o:spid="_x0000_s1053" type="#_x0000_t32" style="position:absolute;left:5619;top:3619;width:0;height:5429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zMM+sIAAADbAAAADwAAAGRycy9kb3ducmV2LnhtbESPQWsCMRSE70L/Q3iF3jSrlKqrUVpB&#10;sAcRbcXrY/PMLiYvyybq+u+NIHgcZuYbZjpvnRUXakLlWUG/l4EgLryu2Cj4/1t2RyBCRNZoPZOC&#10;GwWYz946U8y1v/KWLrtoRIJwyFFBGWOdSxmKkhyGnq+Jk3f0jcOYZGOkbvCa4M7KQZZ9SYcVp4US&#10;a1qUVJx2Z6dgT6ff7XL94wsz2IyCOdghO6vUx3v7PQERqY2v8LO90go+x/D4kn6AnN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zMM+sIAAADbAAAADwAAAAAAAAAAAAAA&#10;AAChAgAAZHJzL2Rvd25yZXYueG1sUEsFBgAAAAAEAAQA+QAAAJADAAAAAA==&#10;" strokecolor="windowText" strokeweight="2pt">
              <v:stroke endarrow="open"/>
            </v:shape>
          </v:group>
        </w:pict>
      </w:r>
      <w:r>
        <w:rPr>
          <w:noProof/>
          <w:lang w:eastAsia="cs-CZ"/>
        </w:rPr>
        <w:pict>
          <v:group id="Skupina 50" o:spid="_x0000_s1054" style="position:absolute;margin-left:127.9pt;margin-top:17.45pt;width:87pt;height:71.25pt;z-index:251658240;mso-position-horizontal-relative:text;mso-position-vertical-relative:text" coordsize="11049,90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">
            <v:oval id="Ovál 61" o:spid="_x0000_s1055" style="position:absolute;width:11049;height:361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r8LmsMA&#10;AADbAAAADwAAAGRycy9kb3ducmV2LnhtbESPQYvCMBSE7wv7H8Jb8LamuiBuNYrKFr14qKueH82z&#10;rTYvpYm1/nsjCB6HmfmGmc47U4mWGldaVjDoRyCIM6tLzhXs/5PvMQjnkTVWlknBnRzMZ58fU4y1&#10;vXFK7c7nIkDYxaig8L6OpXRZQQZd39bEwTvZxqAPssmlbvAW4KaSwygaSYMlh4UCa1oVlF12V6Pg&#10;mPwckt/l3Z2v53SbLv6q9Wl1UKr31S0mIDx1/h1+tTdawWgAzy/hB8jZ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r8LmsMAAADbAAAADwAAAAAAAAAAAAAAAACYAgAAZHJzL2Rv&#10;d25yZXYueG1sUEsFBgAAAAAEAAQA9QAAAIgDAAAAAA==&#10;" fillcolor="window" strokecolor="windowText" strokeweight="2pt"/>
            <v:shape id="Přímá spojnice se šipkou 66" o:spid="_x0000_s1056" type="#_x0000_t32" style="position:absolute;left:5619;top:3619;width:0;height:5429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RnE6MMAAADbAAAADwAAAGRycy9kb3ducmV2LnhtbESPwWrDMBBE74H+g9hCb4ncHFzjRAlt&#10;IZAeSrCT0utibWQTaWUsJXb/PioUehxm5g2z3k7OihsNofOs4HmRgSBuvO7YKDgdd/MCRIjIGq1n&#10;UvBDAbabh9kaS+1HruhWRyMShEOJCtoY+1LK0LTkMCx8T5y8sx8cxiQHI/WAY4I7K5dZlkuHHaeF&#10;Fnt6b6m51Fen4IsuH9Xu8803Znkogvm2L+ysUk+P0+sKRKQp/of/2nutIM/h90v6AXJz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0ZxOjDAAAA2wAAAA8AAAAAAAAAAAAA&#10;AAAAoQIAAGRycy9kb3ducmV2LnhtbFBLBQYAAAAABAAEAPkAAACRAwAAAAA=&#10;" strokecolor="windowText" strokeweight="2pt">
              <v:stroke endarrow="open"/>
            </v:shape>
          </v:group>
        </w:pict>
      </w:r>
      <w:r>
        <w:rPr>
          <w:noProof/>
          <w:lang w:eastAsia="cs-CZ"/>
        </w:rPr>
        <w:pict>
          <v:group id="Skupina 67" o:spid="_x0000_s1057" style="position:absolute;margin-left:228.4pt;margin-top:15.2pt;width:87pt;height:71.25pt;z-index:251660288;mso-position-horizontal-relative:text;mso-position-vertical-relative:text" coordsize="11049,90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">
            <v:oval id="Ovál 68" o:spid="_x0000_s1058" style="position:absolute;width:11049;height:361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4WiB8IA&#10;AADbAAAADwAAAGRycy9kb3ducmV2LnhtbERPPW/CMBDdK/EfrEPqVhyohErAIECN2qVDAmE+xUcS&#10;iM9RbEjy7+uhUsen973ZDaYRT+pcbVnBfBaBIC6srrlUcD4lbx8gnEfW2FgmBSM52G0nLxuMte05&#10;pWfmSxFC2MWooPK+jaV0RUUG3cy2xIG72s6gD7Arpe6wD+GmkYsoWkqDNYeGCls6VlTcs4dRcEne&#10;82R1GN3tcUt/0v1n83U95kq9Tof9GoSnwf+L/9zfWsEyjA1fwg+Q2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haIHwgAAANsAAAAPAAAAAAAAAAAAAAAAAJgCAABkcnMvZG93&#10;bnJldi54bWxQSwUGAAAAAAQABAD1AAAAhwMAAAAA&#10;" fillcolor="window" strokecolor="windowText" strokeweight="2pt"/>
            <v:shape id="Přímá spojnice se šipkou 69" o:spid="_x0000_s1059" type="#_x0000_t32" style="position:absolute;left:5619;top:3619;width:0;height:5429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IZQmsMAAADbAAAADwAAAGRycy9kb3ducmV2LnhtbESPQWvCQBSE7wX/w/KE3upGD6mNrmIL&#10;QnsoJVrx+sg+N8HdtyG7TeK/dwuFHoeZ+YZZb0dnRU9daDwrmM8yEMSV1w0bBd/H/dMSRIjIGq1n&#10;UnCjANvN5GGNhfYDl9QfohEJwqFABXWMbSFlqGpyGGa+JU7exXcOY5KdkbrDIcGdlYssy6XDhtNC&#10;jS291VRdDz9OwYmuH+X+89VXZvG1DOZsn9lZpR6n424FItIY/8N/7XetIH+B3y/pB8jN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yGUJrDAAAA2wAAAA8AAAAAAAAAAAAA&#10;AAAAoQIAAGRycy9kb3ducmV2LnhtbFBLBQYAAAAABAAEAPkAAACRAwAAAAA=&#10;" strokecolor="windowText" strokeweight="2pt">
              <v:stroke endarrow="open"/>
            </v:shape>
          </v:group>
        </w:pict>
      </w:r>
      <w:r>
        <w:rPr>
          <w:noProof/>
          <w:lang w:eastAsia="cs-CZ"/>
        </w:rPr>
        <w:pict>
          <v:group id="Skupina 70" o:spid="_x0000_s1060" style="position:absolute;margin-left:346.15pt;margin-top:12.2pt;width:87pt;height:71.25pt;z-index:251659264;mso-position-horizontal-relative:text;mso-position-vertical-relative:text" coordsize="11049,90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">
            <v:oval id="Ovál 71" o:spid="_x0000_s1061" style="position:absolute;width:11049;height:361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2adR8UA&#10;AADbAAAADwAAAGRycy9kb3ducmV2LnhtbESPQWvCQBSE74X+h+UJvdVNWrBtdJVUGuzFQ2z1/Mg+&#10;k2j2bciuSfz3XaHgcZiZb5jFajSN6KlztWUF8TQCQVxYXXOp4Pcne34H4TyyxsYyKbiSg9Xy8WGB&#10;ibYD59TvfCkChF2CCirv20RKV1Rk0E1tSxy8o+0M+iC7UuoOhwA3jXyJopk0WHNYqLCldUXFeXcx&#10;Cg7Z6z77+Ly60+WUb/P0q9kc13ulniZjOgfhafT38H/7Wyt4i+H2JfwA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Zp1HxQAAANsAAAAPAAAAAAAAAAAAAAAAAJgCAABkcnMv&#10;ZG93bnJldi54bWxQSwUGAAAAAAQABAD1AAAAigMAAAAA&#10;" fillcolor="window" strokecolor="windowText" strokeweight="2pt"/>
            <v:shape id="Přímá spojnice se šipkou 72" o:spid="_x0000_s1062" type="#_x0000_t32" style="position:absolute;left:5619;top:3619;width:0;height:5429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/tUNsIAAADbAAAADwAAAGRycy9kb3ducmV2LnhtbESPT4vCMBTE78J+h/AWvGm6PahUo+wu&#10;CHoQ8c+y10fzTIvJS2mi1m9vBMHjMDO/YWaLzllxpTbUnhV8DTMQxKXXNRsFx8NyMAERIrJG65kU&#10;3CnAYv7Rm2Gh/Y13dN1HIxKEQ4EKqhibQspQVuQwDH1DnLyTbx3GJFsjdYu3BHdW5lk2kg5rTgsV&#10;NvRbUXneX5yCPzqvd8vNjy9Nvp0E82/H7KxS/c/uewoiUhff4Vd7pRWMc3h+ST9Azh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/tUNsIAAADbAAAADwAAAAAAAAAAAAAA&#10;AAChAgAAZHJzL2Rvd25yZXYueG1sUEsFBgAAAAAEAAQA+QAAAJADAAAAAA==&#10;" strokecolor="windowText" strokeweight="2pt">
              <v:stroke endarrow="open"/>
            </v:shape>
          </v:group>
        </w:pict>
      </w:r>
    </w:p>
    <w:p w:rsidR="006C3E03" w:rsidRPr="00D84F06" w:rsidRDefault="006C3E03" w:rsidP="00D84F06">
      <w:pPr>
        <w:tabs>
          <w:tab w:val="left" w:pos="2694"/>
        </w:tabs>
        <w:rPr>
          <w:b/>
          <w:sz w:val="24"/>
          <w:szCs w:val="24"/>
        </w:rPr>
      </w:pPr>
    </w:p>
    <w:p w:rsidR="006C3E03" w:rsidRPr="00114CC8" w:rsidRDefault="006C3E03" w:rsidP="00D84F06">
      <w:pPr>
        <w:rPr>
          <w:sz w:val="24"/>
          <w:szCs w:val="24"/>
        </w:rPr>
      </w:pPr>
    </w:p>
    <w:p w:rsidR="006C3E03" w:rsidRPr="00114CC8" w:rsidRDefault="006C3E03" w:rsidP="00D84F06">
      <w:pPr>
        <w:rPr>
          <w:sz w:val="24"/>
          <w:szCs w:val="24"/>
        </w:rPr>
      </w:pPr>
    </w:p>
    <w:p w:rsidR="006C3E03" w:rsidRPr="00114CC8" w:rsidRDefault="006C3E03" w:rsidP="00D84F0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Pekárna Moučkovi</w:t>
      </w:r>
    </w:p>
    <w:p w:rsidR="006C3E03" w:rsidRPr="00114CC8" w:rsidRDefault="006C3E03" w:rsidP="00D84F06">
      <w:pPr>
        <w:rPr>
          <w:sz w:val="24"/>
          <w:szCs w:val="24"/>
        </w:rPr>
      </w:pPr>
      <w:r>
        <w:rPr>
          <w:noProof/>
          <w:lang w:eastAsia="cs-CZ"/>
        </w:rPr>
        <w:pict>
          <v:shape id="Obrázek 96" o:spid="_x0000_s1063" type="#_x0000_t75" style="position:absolute;margin-left:150.4pt;margin-top:12.85pt;width:143.25pt;height:135pt;z-index:251666432;visibility:visible">
            <v:imagedata r:id="rId9" o:title=""/>
            <w10:wrap type="square"/>
          </v:shape>
        </w:pict>
      </w:r>
    </w:p>
    <w:p w:rsidR="006C3E03" w:rsidRPr="00114CC8" w:rsidRDefault="006C3E03" w:rsidP="00D84F06">
      <w:pPr>
        <w:rPr>
          <w:sz w:val="24"/>
          <w:szCs w:val="24"/>
        </w:rPr>
      </w:pPr>
    </w:p>
    <w:p w:rsidR="006C3E03" w:rsidRPr="00114CC8" w:rsidRDefault="006C3E03" w:rsidP="00D84F06">
      <w:pPr>
        <w:rPr>
          <w:sz w:val="24"/>
          <w:szCs w:val="24"/>
        </w:rPr>
      </w:pPr>
    </w:p>
    <w:p w:rsidR="006C3E03" w:rsidRDefault="006C3E03" w:rsidP="00D84F06">
      <w:pPr>
        <w:rPr>
          <w:sz w:val="24"/>
          <w:szCs w:val="24"/>
        </w:rPr>
      </w:pPr>
    </w:p>
    <w:p w:rsidR="006C3E03" w:rsidRPr="00114CC8" w:rsidRDefault="006C3E03" w:rsidP="00D84F06">
      <w:pPr>
        <w:rPr>
          <w:sz w:val="24"/>
          <w:szCs w:val="24"/>
        </w:rPr>
      </w:pPr>
    </w:p>
    <w:p w:rsidR="006C3E03" w:rsidRPr="00114CC8" w:rsidRDefault="006C3E03" w:rsidP="00D84F06">
      <w:pPr>
        <w:jc w:val="center"/>
        <w:rPr>
          <w:sz w:val="24"/>
          <w:szCs w:val="24"/>
        </w:rPr>
      </w:pPr>
    </w:p>
    <w:p w:rsidR="006C3E03" w:rsidRPr="00114CC8" w:rsidRDefault="006C3E03" w:rsidP="00D84F06">
      <w:pPr>
        <w:jc w:val="center"/>
        <w:rPr>
          <w:sz w:val="24"/>
          <w:szCs w:val="24"/>
        </w:rPr>
      </w:pPr>
      <w:r>
        <w:rPr>
          <w:noProof/>
          <w:lang w:eastAsia="cs-CZ"/>
        </w:rPr>
        <w:pict>
          <v:group id="Skupina 73" o:spid="_x0000_s1064" style="position:absolute;left:0;text-align:left;margin-left:137.65pt;margin-top:10.35pt;width:87pt;height:71.25pt;z-index:251665408" coordsize="11049,90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">
            <v:oval id="Ovál 84" o:spid="_x0000_s1065" style="position:absolute;width:11049;height:361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RO+MQA&#10;AADbAAAADwAAAGRycy9kb3ducmV2LnhtbESPQYvCMBSE78L+h/AWvGnqKuJWo7hi0YuHuqvnR/Ns&#10;q81LaaLWf28EYY/DzHzDzBatqcSNGldaVjDoRyCIM6tLzhX8/Sa9CQjnkTVWlknBgxws5h+dGcba&#10;3jml297nIkDYxaig8L6OpXRZQQZd39bEwTvZxqAPssmlbvAe4KaSX1E0lgZLDgsF1rQqKLvsr0bB&#10;MRkeku+fhztfz+kuXa6rzWl1UKr72S6nIDy1/j/8bm+1gskIXl/CD5Dz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ETvjEAAAA2wAAAA8AAAAAAAAAAAAAAAAAmAIAAGRycy9k&#10;b3ducmV2LnhtbFBLBQYAAAAABAAEAPUAAACJAwAAAAA=&#10;" fillcolor="window" strokecolor="windowText" strokeweight="2pt"/>
            <v:shape id="Přímá spojnice se šipkou 85" o:spid="_x0000_s1066" type="#_x0000_t32" style="position:absolute;left:5619;top:3619;width:0;height:5429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ce8ZcMAAADbAAAADwAAAGRycy9kb3ducmV2LnhtbESPQWvCQBSE74X+h+UVvNVNBW2IbqQt&#10;CHooxWjp9ZF9bkJ234bsqvHfd4VCj8PMfMOs1qOz4kJDaD0reJlmIIhrr1s2Co6HzXMOIkRkjdYz&#10;KbhRgHX5+LDCQvsr7+lSRSMShEOBCpoY+0LKUDfkMEx9T5y8kx8cxiQHI/WA1wR3Vs6ybCEdtpwW&#10;Guzpo6G6q85OwTd1u/3m893XZvaVB/NjX9lZpSZP49sSRKQx/of/2lutIJ/D/Uv6AbL8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3HvGXDAAAA2wAAAA8AAAAAAAAAAAAA&#10;AAAAoQIAAGRycy9kb3ducmV2LnhtbFBLBQYAAAAABAAEAPkAAACRAwAAAAA=&#10;" strokecolor="windowText" strokeweight="2pt">
              <v:stroke endarrow="open"/>
            </v:shape>
          </v:group>
        </w:pict>
      </w:r>
      <w:r>
        <w:rPr>
          <w:noProof/>
          <w:lang w:eastAsia="cs-CZ"/>
        </w:rPr>
        <w:pict>
          <v:group id="Skupina 86" o:spid="_x0000_s1067" style="position:absolute;left:0;text-align:left;margin-left:234.4pt;margin-top:6.6pt;width:87pt;height:71.25pt;z-index:251664384" coordsize="11049,90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">
            <v:oval id="Ovál 87" o:spid="_x0000_s1068" style="position:absolute;width:11049;height:361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bQj8QA&#10;AADbAAAADwAAAGRycy9kb3ducmV2LnhtbESPQYvCMBSE78L+h/AWvGnqCupWo7hi0YuHuqvnR/Ns&#10;q81LaaLWf28EYY/DzHzDzBatqcSNGldaVjDoRyCIM6tLzhX8/Sa9CQjnkTVWlknBgxws5h+dGcba&#10;3jml297nIkDYxaig8L6OpXRZQQZd39bEwTvZxqAPssmlbvAe4KaSX1E0kgZLDgsF1rQqKLvsr0bB&#10;MRkeku+fhztfz+kuXa6rzWl1UKr72S6nIDy1/j/8bm+1gskYXl/CD5Dz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YW0I/EAAAA2wAAAA8AAAAAAAAAAAAAAAAAmAIAAGRycy9k&#10;b3ducmV2LnhtbFBLBQYAAAAABAAEAPUAAACJAwAAAAA=&#10;" fillcolor="window" strokecolor="windowText" strokeweight="2pt"/>
            <v:shape id="Přímá spojnice se šipkou 88" o:spid="_x0000_s1069" type="#_x0000_t32" style="position:absolute;left:5619;top:3619;width:0;height:5429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8YT+8AAAADbAAAADwAAAGRycy9kb3ducmV2LnhtbERPu2rDMBTdC/kHcQvdarkeUuNECUnA&#10;0Ayl5FG6Xqwb2US6MpZqu39fDYWOh/Neb2dnxUhD6DwreMlyEMSN1x0bBddL/VyCCBFZo/VMCn4o&#10;wHazeFhjpf3EJxrP0YgUwqFCBW2MfSVlaFpyGDLfEyfu5geHMcHBSD3glMKdlUWeL6XDjlNDiz0d&#10;Wmru52+n4JPux1P9vveNKT7KYL7sKzur1NPjvFuBiDTHf/Gf+00rKNPY9CX9ALn5B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PGE/vAAAAA2wAAAA8AAAAAAAAAAAAAAAAA&#10;oQIAAGRycy9kb3ducmV2LnhtbFBLBQYAAAAABAAEAPkAAACOAwAAAAA=&#10;" strokecolor="windowText" strokeweight="2pt">
              <v:stroke endarrow="open"/>
            </v:shape>
          </v:group>
        </w:pict>
      </w:r>
      <w:r>
        <w:rPr>
          <w:noProof/>
          <w:lang w:eastAsia="cs-CZ"/>
        </w:rPr>
        <w:pict>
          <v:group id="Skupina 89" o:spid="_x0000_s1070" style="position:absolute;left:0;text-align:left;margin-left:337.9pt;margin-top:6.6pt;width:87pt;height:71.25pt;z-index:251663360" coordsize="11049,90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">
            <v:oval id="Ovál 90" o:spid="_x0000_s1071" style="position:absolute;width:11049;height:361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beJsIA&#10;AADbAAAADwAAAGRycy9kb3ducmV2LnhtbERPPW/CMBDdK/U/WIfE1jgUqSoBgyhqBEuHAGE+xUcS&#10;iM9RbJLw7+uhUsen973ajKYRPXWutqxgFsUgiAuray4VnE/p2ycI55E1NpZJwZMcbNavLytMtB04&#10;o/7oSxFC2CWooPK+TaR0RUUGXWRb4sBdbWfQB9iVUnc4hHDTyPc4/pAGaw4NFba0q6i4Hx9GwSWd&#10;5+ni6+luj1v2k22/m/11lys1nYzbJQhPo/8X/7kPWsEirA9fwg+Q6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8Jt4mwgAAANsAAAAPAAAAAAAAAAAAAAAAAJgCAABkcnMvZG93&#10;bnJldi54bWxQSwUGAAAAAAQABAD1AAAAhwMAAAAA&#10;" fillcolor="window" strokecolor="windowText" strokeweight="2pt"/>
            <v:shape id="Přímá spojnice se šipkou 91" o:spid="_x0000_s1072" type="#_x0000_t32" style="position:absolute;left:5619;top:3619;width:0;height:5429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yUsu8IAAADbAAAADwAAAGRycy9kb3ducmV2LnhtbESPzYoCMRCE74LvEFrYm2b04OpoFF0Q&#10;3MMi/uG1mbSZwaQzTLI6vr0RFvZYVNVX1HzZOivu1ITKs4LhIANBXHhdsVFwOm76ExAhImu0nknB&#10;kwIsF93OHHPtH7yn+yEakSAcclRQxljnUoaiJIdh4Gvi5F194zAm2RipG3wkuLNylGVj6bDitFBi&#10;TV8lFbfDr1Nwptv3fvOz9oUZ7SbBXOwnO6vUR69dzUBEauN/+K+91QqmQ3h/ST9ALl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yUsu8IAAADbAAAADwAAAAAAAAAAAAAA&#10;AAChAgAAZHJzL2Rvd25yZXYueG1sUEsFBgAAAAAEAAQA+QAAAJADAAAAAA==&#10;" strokecolor="windowText" strokeweight="2pt">
              <v:stroke endarrow="open"/>
            </v:shape>
          </v:group>
        </w:pict>
      </w:r>
      <w:r>
        <w:rPr>
          <w:noProof/>
          <w:lang w:eastAsia="cs-CZ"/>
        </w:rPr>
        <w:pict>
          <v:group id="Skupina 92" o:spid="_x0000_s1073" style="position:absolute;left:0;text-align:left;margin-left:28.9pt;margin-top:10.35pt;width:87pt;height:71.25pt;z-index:251662336" coordsize="11049,90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">
            <v:oval id="Ovál 93" o:spid="_x0000_s1074" style="position:absolute;width:11049;height:361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RAUcMA&#10;AADbAAAADwAAAGRycy9kb3ducmV2LnhtbESPQYvCMBSE78L+h/AWvGnqCmKrUVyx6GUPdVfPj+bZ&#10;VpuX0kSt/94sCB6HmfmGmS87U4sbta6yrGA0jEAQ51ZXXCj4+00HUxDOI2usLZOCBzlYLj56c0y0&#10;vXNGt70vRICwS1BB6X2TSOnykgy6oW2Ig3eyrUEfZFtI3eI9wE0tv6JoIg1WHBZKbGhdUn7ZX42C&#10;Yzo+pPH3w52v5+wnW23q7Wl9UKr/2a1mIDx1/h1+tXdaQTyG/y/hB8jF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PRAUcMAAADbAAAADwAAAAAAAAAAAAAAAACYAgAAZHJzL2Rv&#10;d25yZXYueG1sUEsFBgAAAAAEAAQA9QAAAIgDAAAAAA==&#10;" fillcolor="window" strokecolor="windowText" strokeweight="2pt"/>
            <v:shape id="Přímá spojnice se šipkou 94" o:spid="_x0000_s1075" type="#_x0000_t32" style="position:absolute;left:5619;top:3619;width:0;height:5429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1KPI8IAAADbAAAADwAAAGRycy9kb3ducmV2LnhtbESPQWsCMRSE70L/Q3iF3jSrlKqrUVpB&#10;sAcRbcXrY/PMLiYvyybq+u+NIHgcZuYbZjpvnRUXakLlWUG/l4EgLryu2Cj4/1t2RyBCRNZoPZOC&#10;GwWYz946U8y1v/KWLrtoRIJwyFFBGWOdSxmKkhyGnq+Jk3f0jcOYZGOkbvCa4M7KQZZ9SYcVp4US&#10;a1qUVJx2Z6dgT6ff7XL94wsz2IyCOdghO6vUx3v7PQERqY2v8LO90grGn/D4kn6AnN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1KPI8IAAADbAAAADwAAAAAAAAAAAAAA&#10;AAChAgAAZHJzL2Rvd25yZXYueG1sUEsFBgAAAAAEAAQA+QAAAJADAAAAAA==&#10;" strokecolor="windowText" strokeweight="2pt">
              <v:stroke endarrow="open"/>
            </v:shape>
          </v:group>
        </w:pict>
      </w:r>
    </w:p>
    <w:p w:rsidR="006C3E03" w:rsidRDefault="006C3E03" w:rsidP="00D84F06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</w:p>
    <w:p w:rsidR="006C3E03" w:rsidRDefault="006C3E03" w:rsidP="00D84F06">
      <w:pPr>
        <w:pStyle w:val="ListParagraph"/>
        <w:numPr>
          <w:ilvl w:val="0"/>
          <w:numId w:val="1"/>
        </w:num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>Má nějaké vstupy a výstupy také domácnost?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</w:p>
    <w:p w:rsidR="006C3E03" w:rsidRDefault="006C3E03" w:rsidP="00D84F06">
      <w:pPr>
        <w:pStyle w:val="ListParagraph"/>
        <w:numPr>
          <w:ilvl w:val="0"/>
          <w:numId w:val="1"/>
        </w:num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>Uveď příklad výstupu určité firmy, který je zároveň vstupem pro jinou firmu.</w:t>
      </w:r>
      <w:r w:rsidRPr="00D84F06">
        <w:rPr>
          <w:sz w:val="24"/>
          <w:szCs w:val="24"/>
        </w:rPr>
        <w:br/>
      </w:r>
      <w:r w:rsidRPr="00D84F06">
        <w:rPr>
          <w:sz w:val="24"/>
          <w:szCs w:val="24"/>
        </w:rPr>
        <w:br/>
      </w:r>
      <w:r w:rsidRPr="00D84F06">
        <w:rPr>
          <w:sz w:val="24"/>
          <w:szCs w:val="24"/>
        </w:rPr>
        <w:br/>
      </w:r>
      <w:r w:rsidRPr="00D84F06">
        <w:rPr>
          <w:sz w:val="24"/>
          <w:szCs w:val="24"/>
        </w:rPr>
        <w:br/>
      </w:r>
      <w:r w:rsidRPr="00D84F06">
        <w:rPr>
          <w:sz w:val="24"/>
          <w:szCs w:val="24"/>
        </w:rPr>
        <w:br/>
      </w:r>
      <w:r w:rsidRPr="00D84F06">
        <w:rPr>
          <w:sz w:val="24"/>
          <w:szCs w:val="24"/>
        </w:rPr>
        <w:br/>
      </w:r>
      <w:r w:rsidRPr="00D84F06">
        <w:rPr>
          <w:sz w:val="24"/>
          <w:szCs w:val="24"/>
        </w:rPr>
        <w:br/>
      </w:r>
    </w:p>
    <w:p w:rsidR="006C3E03" w:rsidRDefault="006C3E03" w:rsidP="002265E5">
      <w:pPr>
        <w:pStyle w:val="ListParagraph"/>
        <w:tabs>
          <w:tab w:val="left" w:pos="2070"/>
        </w:tabs>
        <w:rPr>
          <w:sz w:val="24"/>
          <w:szCs w:val="24"/>
        </w:rPr>
      </w:pPr>
    </w:p>
    <w:p w:rsidR="006C3E03" w:rsidRDefault="006C3E03" w:rsidP="002265E5">
      <w:pPr>
        <w:pStyle w:val="ListParagraph"/>
        <w:tabs>
          <w:tab w:val="left" w:pos="2070"/>
        </w:tabs>
        <w:rPr>
          <w:sz w:val="24"/>
          <w:szCs w:val="24"/>
        </w:rPr>
      </w:pPr>
    </w:p>
    <w:p w:rsidR="006C3E03" w:rsidRDefault="006C3E03" w:rsidP="002265E5">
      <w:pPr>
        <w:pStyle w:val="ListParagraph"/>
        <w:tabs>
          <w:tab w:val="left" w:pos="2070"/>
        </w:tabs>
        <w:rPr>
          <w:sz w:val="24"/>
          <w:szCs w:val="24"/>
        </w:rPr>
      </w:pPr>
    </w:p>
    <w:p w:rsidR="006C3E03" w:rsidRDefault="006C3E03" w:rsidP="002265E5">
      <w:pPr>
        <w:pStyle w:val="ListParagraph"/>
        <w:tabs>
          <w:tab w:val="left" w:pos="2070"/>
        </w:tabs>
        <w:rPr>
          <w:sz w:val="24"/>
          <w:szCs w:val="24"/>
        </w:rPr>
      </w:pPr>
    </w:p>
    <w:p w:rsidR="006C3E03" w:rsidRDefault="006C3E03" w:rsidP="002265E5">
      <w:pPr>
        <w:pStyle w:val="ListParagraph"/>
        <w:tabs>
          <w:tab w:val="left" w:pos="2070"/>
        </w:tabs>
        <w:rPr>
          <w:sz w:val="24"/>
          <w:szCs w:val="24"/>
        </w:rPr>
      </w:pPr>
    </w:p>
    <w:p w:rsidR="006C3E03" w:rsidRDefault="006C3E03" w:rsidP="002265E5">
      <w:pPr>
        <w:pStyle w:val="ListParagraph"/>
        <w:tabs>
          <w:tab w:val="left" w:pos="2070"/>
        </w:tabs>
        <w:rPr>
          <w:sz w:val="24"/>
          <w:szCs w:val="24"/>
        </w:rPr>
      </w:pPr>
    </w:p>
    <w:p w:rsidR="006C3E03" w:rsidRDefault="006C3E03" w:rsidP="002265E5">
      <w:pPr>
        <w:pStyle w:val="ListParagraph"/>
        <w:tabs>
          <w:tab w:val="left" w:pos="2070"/>
        </w:tabs>
        <w:rPr>
          <w:sz w:val="24"/>
          <w:szCs w:val="24"/>
        </w:rPr>
      </w:pPr>
    </w:p>
    <w:p w:rsidR="006C3E03" w:rsidRDefault="006C3E03" w:rsidP="002265E5">
      <w:pPr>
        <w:pStyle w:val="ListParagraph"/>
        <w:tabs>
          <w:tab w:val="left" w:pos="2070"/>
        </w:tabs>
        <w:rPr>
          <w:sz w:val="24"/>
          <w:szCs w:val="24"/>
        </w:rPr>
      </w:pPr>
    </w:p>
    <w:p w:rsidR="006C3E03" w:rsidRDefault="006C3E03" w:rsidP="002265E5">
      <w:pPr>
        <w:pStyle w:val="ListParagraph"/>
        <w:tabs>
          <w:tab w:val="left" w:pos="2070"/>
        </w:tabs>
        <w:rPr>
          <w:sz w:val="24"/>
          <w:szCs w:val="24"/>
        </w:rPr>
      </w:pPr>
    </w:p>
    <w:p w:rsidR="006C3E03" w:rsidRDefault="006C3E03" w:rsidP="002265E5">
      <w:pPr>
        <w:pStyle w:val="ListParagraph"/>
        <w:tabs>
          <w:tab w:val="left" w:pos="2070"/>
        </w:tabs>
        <w:rPr>
          <w:sz w:val="24"/>
          <w:szCs w:val="24"/>
        </w:rPr>
      </w:pPr>
    </w:p>
    <w:p w:rsidR="006C3E03" w:rsidRDefault="006C3E03" w:rsidP="002265E5">
      <w:pPr>
        <w:pStyle w:val="ListParagraph"/>
        <w:tabs>
          <w:tab w:val="left" w:pos="2070"/>
        </w:tabs>
        <w:rPr>
          <w:sz w:val="24"/>
          <w:szCs w:val="24"/>
        </w:rPr>
      </w:pPr>
    </w:p>
    <w:p w:rsidR="006C3E03" w:rsidRDefault="006C3E03" w:rsidP="002265E5">
      <w:pPr>
        <w:pStyle w:val="ListParagraph"/>
        <w:tabs>
          <w:tab w:val="left" w:pos="2070"/>
        </w:tabs>
        <w:rPr>
          <w:sz w:val="24"/>
          <w:szCs w:val="24"/>
        </w:rPr>
      </w:pPr>
    </w:p>
    <w:p w:rsidR="006C3E03" w:rsidRDefault="006C3E03" w:rsidP="002265E5">
      <w:pPr>
        <w:pStyle w:val="ListParagraph"/>
        <w:tabs>
          <w:tab w:val="left" w:pos="2070"/>
        </w:tabs>
        <w:rPr>
          <w:sz w:val="24"/>
          <w:szCs w:val="24"/>
        </w:rPr>
      </w:pPr>
    </w:p>
    <w:p w:rsidR="006C3E03" w:rsidRDefault="006C3E03" w:rsidP="002265E5">
      <w:pPr>
        <w:pStyle w:val="ListParagraph"/>
        <w:tabs>
          <w:tab w:val="left" w:pos="2070"/>
        </w:tabs>
        <w:rPr>
          <w:sz w:val="24"/>
          <w:szCs w:val="24"/>
        </w:rPr>
      </w:pPr>
    </w:p>
    <w:p w:rsidR="006C3E03" w:rsidRDefault="006C3E03" w:rsidP="002265E5">
      <w:pPr>
        <w:pStyle w:val="ListParagraph"/>
        <w:tabs>
          <w:tab w:val="left" w:pos="2070"/>
        </w:tabs>
        <w:rPr>
          <w:sz w:val="24"/>
          <w:szCs w:val="24"/>
        </w:rPr>
      </w:pPr>
    </w:p>
    <w:p w:rsidR="006C3E03" w:rsidRDefault="006C3E03" w:rsidP="002265E5">
      <w:pPr>
        <w:pStyle w:val="ListParagraph"/>
        <w:tabs>
          <w:tab w:val="left" w:pos="2070"/>
        </w:tabs>
        <w:rPr>
          <w:sz w:val="24"/>
          <w:szCs w:val="24"/>
        </w:rPr>
      </w:pPr>
    </w:p>
    <w:p w:rsidR="006C3E03" w:rsidRPr="002265E5" w:rsidRDefault="006C3E03" w:rsidP="002265E5">
      <w:pPr>
        <w:pStyle w:val="ListParagraph"/>
        <w:tabs>
          <w:tab w:val="left" w:pos="2070"/>
        </w:tabs>
        <w:rPr>
          <w:sz w:val="21"/>
          <w:szCs w:val="21"/>
        </w:rPr>
      </w:pPr>
      <w:r>
        <w:rPr>
          <w:sz w:val="21"/>
          <w:szCs w:val="21"/>
        </w:rPr>
        <w:t>Obrázky: www.office.microsoft.com</w:t>
      </w:r>
    </w:p>
    <w:sectPr w:rsidR="006C3E03" w:rsidRPr="002265E5" w:rsidSect="005B156E">
      <w:footerReference w:type="default" r:id="rId10"/>
      <w:pgSz w:w="11906" w:h="16838"/>
      <w:pgMar w:top="568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3E03" w:rsidRDefault="006C3E03" w:rsidP="00873B7C">
      <w:pPr>
        <w:spacing w:after="0" w:line="240" w:lineRule="auto"/>
      </w:pPr>
      <w:r>
        <w:separator/>
      </w:r>
    </w:p>
  </w:endnote>
  <w:endnote w:type="continuationSeparator" w:id="0">
    <w:p w:rsidR="006C3E03" w:rsidRDefault="006C3E03" w:rsidP="00873B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3E03" w:rsidRDefault="006C3E03">
    <w:pPr>
      <w:pStyle w:val="Footer"/>
    </w:pPr>
  </w:p>
  <w:p w:rsidR="006C3E03" w:rsidRDefault="006C3E03">
    <w:pPr>
      <w:pStyle w:val="Footer"/>
    </w:pPr>
  </w:p>
  <w:p w:rsidR="006C3E03" w:rsidRDefault="006C3E03">
    <w:pPr>
      <w:pStyle w:val="Footer"/>
    </w:pPr>
  </w:p>
  <w:p w:rsidR="006C3E03" w:rsidRDefault="006C3E03">
    <w:pPr>
      <w:pStyle w:val="Footer"/>
    </w:pPr>
  </w:p>
  <w:p w:rsidR="006C3E03" w:rsidRDefault="006C3E0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3E03" w:rsidRDefault="006C3E03" w:rsidP="00873B7C">
      <w:pPr>
        <w:spacing w:after="0" w:line="240" w:lineRule="auto"/>
      </w:pPr>
      <w:r>
        <w:separator/>
      </w:r>
    </w:p>
  </w:footnote>
  <w:footnote w:type="continuationSeparator" w:id="0">
    <w:p w:rsidR="006C3E03" w:rsidRDefault="006C3E03" w:rsidP="00873B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64339"/>
    <w:multiLevelType w:val="hybridMultilevel"/>
    <w:tmpl w:val="EDC6864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1928"/>
    <w:rsid w:val="0011430E"/>
    <w:rsid w:val="00114CC8"/>
    <w:rsid w:val="001A0713"/>
    <w:rsid w:val="001E758B"/>
    <w:rsid w:val="002265E5"/>
    <w:rsid w:val="002C2585"/>
    <w:rsid w:val="00470EC0"/>
    <w:rsid w:val="005B0279"/>
    <w:rsid w:val="005B156E"/>
    <w:rsid w:val="006C3E03"/>
    <w:rsid w:val="006D7B21"/>
    <w:rsid w:val="007E2FC1"/>
    <w:rsid w:val="00810AAB"/>
    <w:rsid w:val="00873B7C"/>
    <w:rsid w:val="009D0A7C"/>
    <w:rsid w:val="00A273F3"/>
    <w:rsid w:val="00CB3C21"/>
    <w:rsid w:val="00D84F06"/>
    <w:rsid w:val="00E8673A"/>
    <w:rsid w:val="00F71928"/>
    <w:rsid w:val="00FC53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7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1928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114C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14CC8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873B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873B7C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rsid w:val="00873B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873B7C"/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99"/>
    <w:qFormat/>
    <w:rsid w:val="00D84F0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2399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125</Words>
  <Characters>742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Identifikace vzdělávacího materiálu</dc:title>
  <dc:subject/>
  <dc:creator>Blanka</dc:creator>
  <cp:keywords/>
  <dc:description/>
  <cp:lastModifiedBy>DUM</cp:lastModifiedBy>
  <cp:revision>2</cp:revision>
  <dcterms:created xsi:type="dcterms:W3CDTF">2013-08-15T05:40:00Z</dcterms:created>
  <dcterms:modified xsi:type="dcterms:W3CDTF">2013-08-15T05:40:00Z</dcterms:modified>
</cp:coreProperties>
</file>