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5E7" w:rsidRDefault="004425E7" w:rsidP="005F715A">
      <w:pPr>
        <w:rPr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0" o:spid="_x0000_s1026" type="#_x0000_t75" alt="OPVK_hor_zakladni_logolink_RGB_cz.jpg" style="position:absolute;margin-left:1.85pt;margin-top:.05pt;width:453.75pt;height:99pt;z-index:-251650048;visibility:visible" wrapcoords="-36 0 -36 21436 21600 21436 21600 0 -36 0">
            <v:imagedata r:id="rId4" o:title=""/>
            <w10:wrap type="tight"/>
          </v:shape>
        </w:pict>
      </w:r>
    </w:p>
    <w:p w:rsidR="004425E7" w:rsidRDefault="004425E7" w:rsidP="005F715A">
      <w:pPr>
        <w:spacing w:line="360" w:lineRule="auto"/>
        <w:rPr>
          <w:sz w:val="28"/>
          <w:szCs w:val="28"/>
        </w:rPr>
      </w:pPr>
      <w:r>
        <w:rPr>
          <w:noProof/>
        </w:rPr>
        <w:pict>
          <v:shape id="_x0000_s1027" type="#_x0000_t75" alt="logo školy bílé.JPG" style="position:absolute;margin-left:313.85pt;margin-top:-8.75pt;width:173.25pt;height:54pt;z-index:-251651072;visibility:visible" wrapcoords="-94 0 -94 21300 21600 21300 21600 0 -94 0">
            <v:imagedata r:id="rId5" o:title=""/>
            <w10:wrap type="tight"/>
          </v:shape>
        </w:pict>
      </w:r>
      <w:r w:rsidRPr="00EC32EC">
        <w:rPr>
          <w:sz w:val="28"/>
          <w:szCs w:val="28"/>
        </w:rPr>
        <w:t>Základní škola a Střední škola CREDO, o.p.s.</w:t>
      </w:r>
    </w:p>
    <w:p w:rsidR="004425E7" w:rsidRDefault="004425E7" w:rsidP="005F71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4425E7" w:rsidRDefault="004425E7" w:rsidP="005F715A">
      <w:pPr>
        <w:spacing w:line="360" w:lineRule="auto"/>
        <w:jc w:val="center"/>
        <w:rPr>
          <w:b/>
          <w:i/>
          <w:sz w:val="48"/>
          <w:szCs w:val="48"/>
        </w:rPr>
      </w:pPr>
    </w:p>
    <w:p w:rsidR="004425E7" w:rsidRDefault="004425E7" w:rsidP="005F715A">
      <w:pPr>
        <w:spacing w:line="360" w:lineRule="auto"/>
        <w:jc w:val="center"/>
        <w:rPr>
          <w:b/>
          <w:i/>
          <w:sz w:val="48"/>
          <w:szCs w:val="48"/>
        </w:rPr>
      </w:pPr>
    </w:p>
    <w:p w:rsidR="004425E7" w:rsidRPr="004B0062" w:rsidRDefault="004425E7" w:rsidP="005F715A">
      <w:pPr>
        <w:spacing w:line="360" w:lineRule="auto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Magnet</w:t>
      </w:r>
    </w:p>
    <w:p w:rsidR="004425E7" w:rsidRPr="00096F0A" w:rsidRDefault="004425E7" w:rsidP="005F715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Výukový materiál č.: VY_32_INOVACE_108_Magnet</w:t>
      </w:r>
    </w:p>
    <w:p w:rsidR="004425E7" w:rsidRDefault="004425E7" w:rsidP="005F715A">
      <w:pPr>
        <w:spacing w:line="360" w:lineRule="auto"/>
        <w:jc w:val="center"/>
        <w:rPr>
          <w:sz w:val="28"/>
          <w:szCs w:val="28"/>
        </w:rPr>
      </w:pPr>
    </w:p>
    <w:p w:rsidR="004425E7" w:rsidRDefault="004425E7" w:rsidP="005F715A">
      <w:pPr>
        <w:spacing w:line="360" w:lineRule="auto"/>
        <w:jc w:val="center"/>
        <w:rPr>
          <w:sz w:val="28"/>
          <w:szCs w:val="28"/>
        </w:rPr>
      </w:pPr>
    </w:p>
    <w:p w:rsidR="004425E7" w:rsidRPr="004B0062" w:rsidRDefault="004425E7" w:rsidP="005F715A">
      <w:pPr>
        <w:spacing w:line="360" w:lineRule="auto"/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Vypracoval: </w:t>
      </w:r>
      <w:r w:rsidRPr="00096F0A">
        <w:rPr>
          <w:b/>
          <w:sz w:val="32"/>
          <w:szCs w:val="32"/>
        </w:rPr>
        <w:t>Mgr. Ondřej Vraj</w:t>
      </w:r>
    </w:p>
    <w:p w:rsidR="004425E7" w:rsidRDefault="004425E7" w:rsidP="005F715A">
      <w:pPr>
        <w:spacing w:line="360" w:lineRule="auto"/>
        <w:rPr>
          <w:sz w:val="28"/>
          <w:szCs w:val="28"/>
        </w:rPr>
      </w:pPr>
    </w:p>
    <w:p w:rsidR="004425E7" w:rsidRDefault="004425E7" w:rsidP="005F715A">
      <w:pPr>
        <w:spacing w:line="360" w:lineRule="auto"/>
        <w:rPr>
          <w:sz w:val="28"/>
          <w:szCs w:val="28"/>
        </w:rPr>
      </w:pPr>
    </w:p>
    <w:p w:rsidR="004425E7" w:rsidRDefault="004425E7" w:rsidP="005F715A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>Určeno pro 9.</w:t>
      </w:r>
      <w:r w:rsidRPr="004B0062">
        <w:rPr>
          <w:sz w:val="28"/>
          <w:szCs w:val="28"/>
        </w:rPr>
        <w:t xml:space="preserve"> ročník </w:t>
      </w:r>
      <w:r w:rsidRPr="004B0062">
        <w:rPr>
          <w:i/>
          <w:sz w:val="28"/>
          <w:szCs w:val="28"/>
        </w:rPr>
        <w:t>ZŠ</w:t>
      </w:r>
      <w:r>
        <w:rPr>
          <w:i/>
          <w:sz w:val="28"/>
          <w:szCs w:val="28"/>
        </w:rPr>
        <w:t xml:space="preserve"> </w:t>
      </w:r>
      <w:r w:rsidRPr="00096F0A">
        <w:rPr>
          <w:sz w:val="28"/>
          <w:szCs w:val="28"/>
        </w:rPr>
        <w:t>praktické</w:t>
      </w:r>
    </w:p>
    <w:p w:rsidR="004425E7" w:rsidRPr="00191F0F" w:rsidRDefault="004425E7" w:rsidP="005F715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Vzdělávací oblast: Člověk a příroda</w:t>
      </w:r>
    </w:p>
    <w:p w:rsidR="004425E7" w:rsidRPr="00191F0F" w:rsidRDefault="004425E7" w:rsidP="005F715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Vzdělávací obor: Fyzika</w:t>
      </w:r>
    </w:p>
    <w:p w:rsidR="004425E7" w:rsidRDefault="004425E7" w:rsidP="005F715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Tematický okruh: Fyzika pro 9. ročník ZŠ praktické</w:t>
      </w:r>
    </w:p>
    <w:p w:rsidR="004425E7" w:rsidRDefault="004425E7" w:rsidP="005F715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Vytvořeno dne: 21. 11. 2012</w:t>
      </w:r>
    </w:p>
    <w:p w:rsidR="004425E7" w:rsidRDefault="004425E7" w:rsidP="005F715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Odpilotováno ve výuce dne: 22. 11. 2012</w:t>
      </w:r>
    </w:p>
    <w:p w:rsidR="004425E7" w:rsidRPr="00191F0F" w:rsidRDefault="004425E7" w:rsidP="005F715A">
      <w:pPr>
        <w:spacing w:line="360" w:lineRule="auto"/>
        <w:rPr>
          <w:sz w:val="32"/>
          <w:szCs w:val="32"/>
        </w:rPr>
      </w:pPr>
    </w:p>
    <w:p w:rsidR="004425E7" w:rsidRDefault="004425E7" w:rsidP="005F715A">
      <w:pPr>
        <w:spacing w:line="360" w:lineRule="auto"/>
        <w:rPr>
          <w:sz w:val="32"/>
          <w:szCs w:val="32"/>
        </w:rPr>
      </w:pPr>
    </w:p>
    <w:p w:rsidR="004425E7" w:rsidRPr="008F423B" w:rsidRDefault="004425E7" w:rsidP="005F715A">
      <w:pPr>
        <w:spacing w:line="360" w:lineRule="auto"/>
        <w:rPr>
          <w:sz w:val="32"/>
          <w:szCs w:val="32"/>
        </w:rPr>
      </w:pPr>
      <w:r w:rsidRPr="008F423B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učivo o magnetu. Druhá část je určena jako pracovní listy k vytištění a skupinové a individuální práci žáků. Slouží jako doplněk k praktickým ukázkám.</w:t>
      </w:r>
    </w:p>
    <w:p w:rsidR="004425E7" w:rsidRDefault="004425E7" w:rsidP="00B310BA">
      <w:pPr>
        <w:jc w:val="center"/>
        <w:rPr>
          <w:b/>
          <w:sz w:val="28"/>
          <w:szCs w:val="28"/>
        </w:rPr>
      </w:pPr>
    </w:p>
    <w:p w:rsidR="004425E7" w:rsidRDefault="004425E7" w:rsidP="00B310BA">
      <w:pPr>
        <w:jc w:val="center"/>
        <w:rPr>
          <w:b/>
          <w:sz w:val="28"/>
          <w:szCs w:val="28"/>
        </w:rPr>
      </w:pPr>
    </w:p>
    <w:p w:rsidR="004425E7" w:rsidRDefault="004425E7" w:rsidP="00B310BA">
      <w:pPr>
        <w:jc w:val="center"/>
        <w:rPr>
          <w:b/>
          <w:sz w:val="28"/>
          <w:szCs w:val="28"/>
        </w:rPr>
      </w:pPr>
    </w:p>
    <w:p w:rsidR="004425E7" w:rsidRDefault="004425E7" w:rsidP="00B310BA">
      <w:pPr>
        <w:jc w:val="center"/>
        <w:rPr>
          <w:b/>
          <w:sz w:val="28"/>
          <w:szCs w:val="28"/>
        </w:rPr>
      </w:pPr>
    </w:p>
    <w:p w:rsidR="004425E7" w:rsidRPr="006842A2" w:rsidRDefault="004425E7" w:rsidP="00B310BA">
      <w:pPr>
        <w:jc w:val="center"/>
        <w:rPr>
          <w:b/>
          <w:sz w:val="28"/>
          <w:szCs w:val="28"/>
        </w:rPr>
      </w:pPr>
      <w:r w:rsidRPr="006842A2">
        <w:rPr>
          <w:b/>
          <w:sz w:val="28"/>
          <w:szCs w:val="28"/>
        </w:rPr>
        <w:t>Magnet</w:t>
      </w:r>
    </w:p>
    <w:p w:rsidR="004425E7" w:rsidRPr="006842A2" w:rsidRDefault="004425E7" w:rsidP="00B310BA">
      <w:pPr>
        <w:rPr>
          <w:sz w:val="28"/>
          <w:szCs w:val="28"/>
        </w:rPr>
      </w:pPr>
    </w:p>
    <w:p w:rsidR="004425E7" w:rsidRPr="006842A2" w:rsidRDefault="004425E7" w:rsidP="00B310BA">
      <w:pPr>
        <w:rPr>
          <w:sz w:val="28"/>
          <w:szCs w:val="28"/>
        </w:rPr>
      </w:pPr>
      <w:r w:rsidRPr="006842A2">
        <w:rPr>
          <w:sz w:val="28"/>
          <w:szCs w:val="28"/>
        </w:rPr>
        <w:t xml:space="preserve">Magnet přitahuje </w:t>
      </w:r>
      <w:r w:rsidRPr="00B67DCF">
        <w:rPr>
          <w:b/>
          <w:sz w:val="28"/>
          <w:szCs w:val="28"/>
        </w:rPr>
        <w:t>věci ze železa a z oceli</w:t>
      </w:r>
      <w:r w:rsidRPr="006842A2">
        <w:rPr>
          <w:sz w:val="28"/>
          <w:szCs w:val="28"/>
        </w:rPr>
        <w:t xml:space="preserve"> (špendlíky, hřebíky..). Působí na ně </w:t>
      </w:r>
      <w:r w:rsidRPr="00B67DCF">
        <w:rPr>
          <w:b/>
          <w:sz w:val="28"/>
          <w:szCs w:val="28"/>
        </w:rPr>
        <w:t>magnetickou silou</w:t>
      </w:r>
      <w:r w:rsidRPr="006842A2">
        <w:rPr>
          <w:sz w:val="28"/>
          <w:szCs w:val="28"/>
        </w:rPr>
        <w:t xml:space="preserve">. Většinu jiných látek nepřitahuje. </w:t>
      </w:r>
    </w:p>
    <w:p w:rsidR="004425E7" w:rsidRPr="006842A2" w:rsidRDefault="004425E7" w:rsidP="00B310BA">
      <w:pPr>
        <w:rPr>
          <w:sz w:val="28"/>
          <w:szCs w:val="28"/>
        </w:rPr>
      </w:pPr>
      <w:r w:rsidRPr="006842A2">
        <w:rPr>
          <w:i/>
          <w:sz w:val="28"/>
          <w:szCs w:val="28"/>
        </w:rPr>
        <w:t>Příklady užití magnetu</w:t>
      </w:r>
      <w:r w:rsidRPr="006842A2">
        <w:rPr>
          <w:sz w:val="28"/>
          <w:szCs w:val="28"/>
        </w:rPr>
        <w:t>: Magnety slouž</w:t>
      </w:r>
      <w:r>
        <w:rPr>
          <w:sz w:val="28"/>
          <w:szCs w:val="28"/>
        </w:rPr>
        <w:t>í k uchytávání jiných předmětů k</w:t>
      </w:r>
      <w:r w:rsidRPr="006842A2">
        <w:rPr>
          <w:sz w:val="28"/>
          <w:szCs w:val="28"/>
        </w:rPr>
        <w:t>e kovovým deskám, tabulím, přidržují dvířka, aby se neotevírala.</w:t>
      </w:r>
    </w:p>
    <w:p w:rsidR="004425E7" w:rsidRDefault="004425E7" w:rsidP="00B310BA">
      <w:pPr>
        <w:rPr>
          <w:sz w:val="28"/>
          <w:szCs w:val="28"/>
        </w:rPr>
      </w:pPr>
      <w:r w:rsidRPr="006842A2">
        <w:rPr>
          <w:sz w:val="28"/>
          <w:szCs w:val="28"/>
        </w:rPr>
        <w:t xml:space="preserve">Magnet přitahuje nejsilněji na dvou místech (nejčastěji na jeho koncích), takovým místům říkáme </w:t>
      </w:r>
      <w:r w:rsidRPr="00B67DCF">
        <w:rPr>
          <w:b/>
          <w:sz w:val="28"/>
          <w:szCs w:val="28"/>
        </w:rPr>
        <w:t>póly</w:t>
      </w:r>
      <w:r w:rsidRPr="006842A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Nazýváme se severní (bývá označen N) a jižní (bývá označen S). Dva </w:t>
      </w:r>
      <w:r w:rsidRPr="00B67DCF">
        <w:rPr>
          <w:b/>
          <w:sz w:val="28"/>
          <w:szCs w:val="28"/>
        </w:rPr>
        <w:t>stejné</w:t>
      </w:r>
      <w:r>
        <w:rPr>
          <w:sz w:val="28"/>
          <w:szCs w:val="28"/>
        </w:rPr>
        <w:t xml:space="preserve"> póly </w:t>
      </w:r>
      <w:r w:rsidRPr="00B67DCF">
        <w:rPr>
          <w:b/>
          <w:sz w:val="28"/>
          <w:szCs w:val="28"/>
        </w:rPr>
        <w:t>se odpuzují</w:t>
      </w:r>
      <w:r>
        <w:rPr>
          <w:sz w:val="28"/>
          <w:szCs w:val="28"/>
        </w:rPr>
        <w:t xml:space="preserve">, dva </w:t>
      </w:r>
      <w:r w:rsidRPr="00B67DCF">
        <w:rPr>
          <w:b/>
          <w:sz w:val="28"/>
          <w:szCs w:val="28"/>
        </w:rPr>
        <w:t>rozdílné</w:t>
      </w:r>
      <w:r>
        <w:rPr>
          <w:sz w:val="28"/>
          <w:szCs w:val="28"/>
        </w:rPr>
        <w:t xml:space="preserve"> póly magnetů se </w:t>
      </w:r>
      <w:r w:rsidRPr="00B67DCF">
        <w:rPr>
          <w:b/>
          <w:sz w:val="28"/>
          <w:szCs w:val="28"/>
        </w:rPr>
        <w:t>přitahují</w:t>
      </w:r>
      <w:r>
        <w:rPr>
          <w:sz w:val="28"/>
          <w:szCs w:val="28"/>
        </w:rPr>
        <w:t>.</w:t>
      </w:r>
    </w:p>
    <w:p w:rsidR="004425E7" w:rsidRPr="006842A2" w:rsidRDefault="004425E7" w:rsidP="00B310BA">
      <w:pPr>
        <w:rPr>
          <w:sz w:val="28"/>
          <w:szCs w:val="28"/>
        </w:rPr>
      </w:pPr>
      <w:r w:rsidRPr="006842A2">
        <w:rPr>
          <w:sz w:val="28"/>
          <w:szCs w:val="28"/>
        </w:rPr>
        <w:t xml:space="preserve">Mezi </w:t>
      </w:r>
      <w:r>
        <w:rPr>
          <w:sz w:val="28"/>
          <w:szCs w:val="28"/>
        </w:rPr>
        <w:t>póly</w:t>
      </w:r>
      <w:r w:rsidRPr="006842A2">
        <w:rPr>
          <w:sz w:val="28"/>
          <w:szCs w:val="28"/>
        </w:rPr>
        <w:t xml:space="preserve"> přitahuje </w:t>
      </w:r>
      <w:r>
        <w:rPr>
          <w:sz w:val="28"/>
          <w:szCs w:val="28"/>
        </w:rPr>
        <w:t xml:space="preserve">magnet </w:t>
      </w:r>
      <w:r w:rsidRPr="006842A2">
        <w:rPr>
          <w:sz w:val="28"/>
          <w:szCs w:val="28"/>
        </w:rPr>
        <w:t>jen velmi slabě.</w:t>
      </w:r>
    </w:p>
    <w:p w:rsidR="004425E7" w:rsidRPr="006842A2" w:rsidRDefault="004425E7" w:rsidP="00B310BA">
      <w:pPr>
        <w:jc w:val="center"/>
        <w:rPr>
          <w:b/>
          <w:sz w:val="28"/>
          <w:szCs w:val="28"/>
        </w:rPr>
      </w:pPr>
    </w:p>
    <w:p w:rsidR="004425E7" w:rsidRDefault="004425E7" w:rsidP="00B310BA">
      <w:pPr>
        <w:jc w:val="center"/>
        <w:rPr>
          <w:b/>
          <w:sz w:val="96"/>
          <w:szCs w:val="96"/>
        </w:rPr>
      </w:pPr>
      <w:r>
        <w:rPr>
          <w:noProof/>
        </w:rPr>
        <w:pict>
          <v:shape id="obrázek 2" o:spid="_x0000_s1028" type="#_x0000_t75" alt="File:Bar magnet.jpg" style="position:absolute;left:0;text-align:left;margin-left:69.35pt;margin-top:18.65pt;width:312.95pt;height:143.25pt;z-index:-251667456;visibility:visible" wrapcoords="-52 0 -52 21487 21600 21487 21600 0 -52 0">
            <v:imagedata r:id="rId6" r:href="rId7" croptop="14646f" cropbottom="10890f"/>
            <w10:wrap type="tight"/>
          </v:shape>
        </w:pict>
      </w:r>
    </w:p>
    <w:p w:rsidR="004425E7" w:rsidRDefault="004425E7" w:rsidP="00B310BA">
      <w:pPr>
        <w:jc w:val="center"/>
        <w:rPr>
          <w:b/>
          <w:sz w:val="96"/>
          <w:szCs w:val="96"/>
        </w:rPr>
      </w:pPr>
    </w:p>
    <w:p w:rsidR="004425E7" w:rsidRDefault="004425E7" w:rsidP="00B310BA">
      <w:pPr>
        <w:jc w:val="center"/>
        <w:rPr>
          <w:b/>
          <w:sz w:val="96"/>
          <w:szCs w:val="96"/>
        </w:rPr>
      </w:pPr>
    </w:p>
    <w:p w:rsidR="004425E7" w:rsidRDefault="004425E7" w:rsidP="00B310BA">
      <w:pPr>
        <w:jc w:val="center"/>
        <w:rPr>
          <w:b/>
          <w:sz w:val="96"/>
          <w:szCs w:val="96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  <w:r w:rsidRPr="00B310BA">
        <w:rPr>
          <w:sz w:val="28"/>
          <w:szCs w:val="28"/>
        </w:rPr>
        <w:t>Úkoly:</w:t>
      </w:r>
    </w:p>
    <w:p w:rsidR="004425E7" w:rsidRDefault="004425E7" w:rsidP="00B310BA">
      <w:pPr>
        <w:rPr>
          <w:sz w:val="28"/>
          <w:szCs w:val="28"/>
        </w:rPr>
      </w:pPr>
    </w:p>
    <w:p w:rsidR="004425E7" w:rsidRPr="00B310BA" w:rsidRDefault="004425E7" w:rsidP="00B310BA">
      <w:pPr>
        <w:rPr>
          <w:sz w:val="28"/>
          <w:szCs w:val="28"/>
        </w:rPr>
      </w:pPr>
      <w:r>
        <w:rPr>
          <w:sz w:val="28"/>
          <w:szCs w:val="28"/>
        </w:rPr>
        <w:t>1. Spoj s obrázkem magnetu předměty, které jsou jím přitahovány:</w:t>
      </w:r>
    </w:p>
    <w:p w:rsidR="004425E7" w:rsidRPr="00B310BA" w:rsidRDefault="004425E7" w:rsidP="00B310BA">
      <w:pPr>
        <w:jc w:val="center"/>
        <w:rPr>
          <w:b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168.8pt;margin-top:12.45pt;width:130.9pt;height:35.35pt;z-index:251652096">
            <v:textbox>
              <w:txbxContent>
                <w:p w:rsidR="004425E7" w:rsidRPr="00B310BA" w:rsidRDefault="004425E7" w:rsidP="00B310B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PAPÍR</w:t>
                  </w:r>
                </w:p>
              </w:txbxContent>
            </v:textbox>
          </v:shape>
        </w:pict>
      </w:r>
    </w:p>
    <w:p w:rsidR="004425E7" w:rsidRDefault="004425E7" w:rsidP="00B310BA"/>
    <w:p w:rsidR="004425E7" w:rsidRDefault="004425E7" w:rsidP="00B310BA">
      <w:r>
        <w:rPr>
          <w:noProof/>
        </w:rPr>
        <w:pict>
          <v:shape id="_x0000_s1030" type="#_x0000_t202" style="position:absolute;margin-left:345.8pt;margin-top:11.85pt;width:130.9pt;height:54.75pt;z-index:251653120">
            <v:textbox>
              <w:txbxContent>
                <w:p w:rsidR="004425E7" w:rsidRPr="00B310BA" w:rsidRDefault="004425E7" w:rsidP="00B310B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KOVOVÁ NÁSTĚNKA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4.55pt;margin-top:5.9pt;width:130.9pt;height:35.35pt;z-index:251651072">
            <v:textbox>
              <w:txbxContent>
                <w:p w:rsidR="004425E7" w:rsidRPr="00B310BA" w:rsidRDefault="004425E7" w:rsidP="00B310BA">
                  <w:pPr>
                    <w:jc w:val="center"/>
                    <w:rPr>
                      <w:sz w:val="40"/>
                      <w:szCs w:val="40"/>
                    </w:rPr>
                  </w:pPr>
                  <w:r w:rsidRPr="00B310BA">
                    <w:rPr>
                      <w:sz w:val="40"/>
                      <w:szCs w:val="40"/>
                    </w:rPr>
                    <w:t>ŠPENDLÍK</w:t>
                  </w:r>
                </w:p>
              </w:txbxContent>
            </v:textbox>
          </v:shape>
        </w:pict>
      </w:r>
    </w:p>
    <w:p w:rsidR="004425E7" w:rsidRDefault="004425E7" w:rsidP="00B310BA"/>
    <w:p w:rsidR="004425E7" w:rsidRDefault="004425E7" w:rsidP="00B310BA"/>
    <w:p w:rsidR="004425E7" w:rsidRDefault="004425E7" w:rsidP="00B310BA">
      <w:r>
        <w:rPr>
          <w:noProof/>
        </w:rPr>
        <w:pict>
          <v:shape id="_x0000_s1032" type="#_x0000_t75" alt="File:Bar magnet.jpg" style="position:absolute;margin-left:112.1pt;margin-top:9.35pt;width:221.25pt;height:101.25pt;z-index:-251666432;visibility:visible" wrapcoords="-73 0 -73 21440 21600 21440 21600 0 -73 0">
            <v:imagedata r:id="rId6" r:href="rId8" croptop="14646f" cropbottom="10890f"/>
            <w10:wrap type="tight"/>
          </v:shape>
        </w:pict>
      </w:r>
    </w:p>
    <w:p w:rsidR="004425E7" w:rsidRDefault="004425E7" w:rsidP="00B310BA"/>
    <w:p w:rsidR="004425E7" w:rsidRDefault="004425E7" w:rsidP="00B310BA">
      <w:r>
        <w:rPr>
          <w:noProof/>
        </w:rPr>
        <w:pict>
          <v:shape id="_x0000_s1033" type="#_x0000_t202" style="position:absolute;margin-left:-41.95pt;margin-top:5.1pt;width:130.9pt;height:35.35pt;z-index:251654144">
            <v:textbox>
              <w:txbxContent>
                <w:p w:rsidR="004425E7" w:rsidRPr="00B310BA" w:rsidRDefault="004425E7" w:rsidP="00FE6F25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LÁHEV</w:t>
                  </w:r>
                </w:p>
              </w:txbxContent>
            </v:textbox>
          </v:shape>
        </w:pict>
      </w:r>
    </w:p>
    <w:p w:rsidR="004425E7" w:rsidRDefault="004425E7" w:rsidP="00B310BA">
      <w:r>
        <w:rPr>
          <w:noProof/>
        </w:rPr>
        <w:pict>
          <v:shape id="_x0000_s1034" type="#_x0000_t202" style="position:absolute;margin-left:378.7pt;margin-top:7.8pt;width:130.9pt;height:35.35pt;z-index:251658240">
            <v:textbox>
              <w:txbxContent>
                <w:p w:rsidR="004425E7" w:rsidRPr="00B310BA" w:rsidRDefault="004425E7" w:rsidP="00FE6F25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NŮŽKY</w:t>
                  </w:r>
                </w:p>
              </w:txbxContent>
            </v:textbox>
          </v:shape>
        </w:pict>
      </w:r>
    </w:p>
    <w:p w:rsidR="004425E7" w:rsidRDefault="004425E7" w:rsidP="00B310BA"/>
    <w:p w:rsidR="004425E7" w:rsidRDefault="004425E7" w:rsidP="00B310BA"/>
    <w:p w:rsidR="004425E7" w:rsidRDefault="004425E7" w:rsidP="00B310BA"/>
    <w:p w:rsidR="004425E7" w:rsidRDefault="004425E7" w:rsidP="00B310BA">
      <w:r>
        <w:rPr>
          <w:noProof/>
        </w:rPr>
        <w:pict>
          <v:shape id="_x0000_s1035" type="#_x0000_t202" style="position:absolute;margin-left:-19.45pt;margin-top:7.35pt;width:130.9pt;height:56.25pt;z-index:251655168">
            <v:textbox>
              <w:txbxContent>
                <w:p w:rsidR="004425E7" w:rsidRPr="00B310BA" w:rsidRDefault="004425E7" w:rsidP="00FE6F25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DRUHÝ MAGNET</w:t>
                  </w:r>
                </w:p>
              </w:txbxContent>
            </v:textbox>
          </v:shape>
        </w:pict>
      </w:r>
    </w:p>
    <w:p w:rsidR="004425E7" w:rsidRDefault="004425E7" w:rsidP="00B310BA"/>
    <w:p w:rsidR="004425E7" w:rsidRDefault="004425E7" w:rsidP="00B310BA">
      <w:r>
        <w:rPr>
          <w:noProof/>
        </w:rPr>
        <w:pict>
          <v:shape id="_x0000_s1036" type="#_x0000_t202" style="position:absolute;margin-left:350.3pt;margin-top:.65pt;width:130.9pt;height:35.35pt;z-index:251657216">
            <v:textbox>
              <w:txbxContent>
                <w:p w:rsidR="004425E7" w:rsidRPr="00B310BA" w:rsidRDefault="004425E7" w:rsidP="00FE6F25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OKNO</w:t>
                  </w:r>
                </w:p>
              </w:txbxContent>
            </v:textbox>
          </v:shape>
        </w:pict>
      </w:r>
    </w:p>
    <w:p w:rsidR="004425E7" w:rsidRDefault="004425E7" w:rsidP="00B310BA">
      <w:r>
        <w:rPr>
          <w:noProof/>
        </w:rPr>
        <w:pict>
          <v:shape id="_x0000_s1037" type="#_x0000_t202" style="position:absolute;margin-left:168.8pt;margin-top:1.95pt;width:130.9pt;height:57.75pt;z-index:251656192">
            <v:textbox>
              <w:txbxContent>
                <w:p w:rsidR="004425E7" w:rsidRPr="00B310BA" w:rsidRDefault="004425E7" w:rsidP="00FE6F25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KOVOVÁ ŽIDLE</w:t>
                  </w:r>
                </w:p>
              </w:txbxContent>
            </v:textbox>
          </v:shape>
        </w:pict>
      </w:r>
    </w:p>
    <w:p w:rsidR="004425E7" w:rsidRDefault="004425E7" w:rsidP="00B310BA"/>
    <w:p w:rsidR="004425E7" w:rsidRDefault="004425E7" w:rsidP="00B310BA"/>
    <w:p w:rsidR="004425E7" w:rsidRDefault="004425E7" w:rsidP="00B310BA"/>
    <w:p w:rsidR="004425E7" w:rsidRDefault="004425E7" w:rsidP="00B310BA"/>
    <w:p w:rsidR="004425E7" w:rsidRDefault="004425E7" w:rsidP="00B310BA"/>
    <w:p w:rsidR="004425E7" w:rsidRDefault="004425E7" w:rsidP="00B310BA">
      <w:pPr>
        <w:rPr>
          <w:sz w:val="28"/>
          <w:szCs w:val="28"/>
        </w:rPr>
      </w:pPr>
      <w:r>
        <w:rPr>
          <w:sz w:val="28"/>
          <w:szCs w:val="28"/>
        </w:rPr>
        <w:t>2. Zatrhni správnou odpověď:</w:t>
      </w: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  <w:r>
        <w:rPr>
          <w:sz w:val="28"/>
          <w:szCs w:val="28"/>
        </w:rPr>
        <w:t>Magnet přitahuje</w:t>
      </w:r>
    </w:p>
    <w:p w:rsidR="004425E7" w:rsidRDefault="004425E7" w:rsidP="00B310BA">
      <w:pPr>
        <w:rPr>
          <w:sz w:val="28"/>
          <w:szCs w:val="28"/>
        </w:rPr>
      </w:pPr>
      <w:r>
        <w:rPr>
          <w:sz w:val="28"/>
          <w:szCs w:val="28"/>
        </w:rPr>
        <w:t>a) věci ze železa a oceli</w:t>
      </w:r>
    </w:p>
    <w:p w:rsidR="004425E7" w:rsidRDefault="004425E7" w:rsidP="00B310BA">
      <w:pPr>
        <w:rPr>
          <w:sz w:val="28"/>
          <w:szCs w:val="28"/>
        </w:rPr>
      </w:pPr>
      <w:r>
        <w:rPr>
          <w:sz w:val="28"/>
          <w:szCs w:val="28"/>
        </w:rPr>
        <w:t>b) všechny kovové předměty</w:t>
      </w:r>
    </w:p>
    <w:p w:rsidR="004425E7" w:rsidRDefault="004425E7" w:rsidP="00B310BA">
      <w:pPr>
        <w:rPr>
          <w:sz w:val="28"/>
          <w:szCs w:val="28"/>
        </w:rPr>
      </w:pPr>
      <w:r>
        <w:rPr>
          <w:sz w:val="28"/>
          <w:szCs w:val="28"/>
        </w:rPr>
        <w:t>c) všechny předměty</w:t>
      </w: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  <w:r>
        <w:rPr>
          <w:sz w:val="28"/>
          <w:szCs w:val="28"/>
        </w:rPr>
        <w:t>Koncům magnetu říkáme</w:t>
      </w:r>
    </w:p>
    <w:p w:rsidR="004425E7" w:rsidRDefault="004425E7" w:rsidP="00B310BA">
      <w:pPr>
        <w:rPr>
          <w:sz w:val="28"/>
          <w:szCs w:val="28"/>
        </w:rPr>
      </w:pPr>
      <w:r>
        <w:rPr>
          <w:sz w:val="28"/>
          <w:szCs w:val="28"/>
        </w:rPr>
        <w:t>a) rovníky</w:t>
      </w:r>
    </w:p>
    <w:p w:rsidR="004425E7" w:rsidRDefault="004425E7" w:rsidP="00B310BA">
      <w:pPr>
        <w:rPr>
          <w:sz w:val="28"/>
          <w:szCs w:val="28"/>
        </w:rPr>
      </w:pPr>
      <w:r>
        <w:rPr>
          <w:sz w:val="28"/>
          <w:szCs w:val="28"/>
        </w:rPr>
        <w:t>b) póly</w:t>
      </w:r>
    </w:p>
    <w:p w:rsidR="004425E7" w:rsidRDefault="004425E7" w:rsidP="00B310BA">
      <w:pPr>
        <w:rPr>
          <w:sz w:val="28"/>
          <w:szCs w:val="28"/>
        </w:rPr>
      </w:pPr>
      <w:r>
        <w:rPr>
          <w:sz w:val="28"/>
          <w:szCs w:val="28"/>
        </w:rPr>
        <w:t>c) koncovky</w:t>
      </w:r>
    </w:p>
    <w:p w:rsidR="004425E7" w:rsidRDefault="004425E7" w:rsidP="00B310BA">
      <w:pPr>
        <w:rPr>
          <w:sz w:val="28"/>
          <w:szCs w:val="28"/>
        </w:rPr>
      </w:pPr>
    </w:p>
    <w:p w:rsidR="004425E7" w:rsidRDefault="004425E7" w:rsidP="00B310BA">
      <w:pPr>
        <w:rPr>
          <w:sz w:val="28"/>
          <w:szCs w:val="28"/>
        </w:rPr>
      </w:pPr>
      <w:r>
        <w:rPr>
          <w:sz w:val="28"/>
          <w:szCs w:val="28"/>
        </w:rPr>
        <w:t>3. Nakresli šipky, jak se chovají magnety na obrázcích. Přitahují se nebo odpuzují?</w:t>
      </w:r>
    </w:p>
    <w:p w:rsidR="004425E7" w:rsidRDefault="004425E7" w:rsidP="00B310BA">
      <w:pPr>
        <w:rPr>
          <w:sz w:val="28"/>
          <w:szCs w:val="28"/>
        </w:rPr>
      </w:pPr>
      <w:r>
        <w:rPr>
          <w:noProof/>
        </w:rPr>
        <w:pict>
          <v:shape id="_x0000_s1038" type="#_x0000_t75" alt="File:Bar magnet.jpg" style="position:absolute;margin-left:188.6pt;margin-top:15.7pt;width:173.25pt;height:79.5pt;z-index:-251656192;visibility:visible" wrapcoords="-94 0 -94 21396 21600 21396 21600 0 -94 0">
            <v:imagedata r:id="rId6" r:href="rId9" croptop="14646f" cropbottom="10890f"/>
            <w10:wrap type="tight"/>
          </v:shape>
        </w:pict>
      </w:r>
      <w:r>
        <w:rPr>
          <w:noProof/>
        </w:rPr>
        <w:pict>
          <v:shape id="_x0000_s1039" type="#_x0000_t75" alt="File:Bar magnet.jpg" style="position:absolute;margin-left:-23.65pt;margin-top:15.7pt;width:173.25pt;height:79.3pt;z-index:-251657216;visibility:visible" wrapcoords="-94 0 -94 21396 21600 21396 21600 0 -94 0">
            <v:imagedata r:id="rId6" r:href="rId10" croptop="14646f" cropbottom="10890f"/>
            <w10:wrap type="tight"/>
          </v:shape>
        </w:pict>
      </w:r>
    </w:p>
    <w:p w:rsidR="004425E7" w:rsidRPr="00C93149" w:rsidRDefault="004425E7" w:rsidP="00B310BA">
      <w:pPr>
        <w:rPr>
          <w:sz w:val="28"/>
          <w:szCs w:val="28"/>
        </w:rPr>
      </w:pPr>
    </w:p>
    <w:p w:rsidR="004425E7" w:rsidRDefault="004425E7" w:rsidP="00B310BA"/>
    <w:p w:rsidR="004425E7" w:rsidRDefault="004425E7" w:rsidP="00B310BA"/>
    <w:p w:rsidR="004425E7" w:rsidRDefault="004425E7" w:rsidP="00B310BA"/>
    <w:p w:rsidR="004425E7" w:rsidRDefault="004425E7" w:rsidP="00B310BA">
      <w:r>
        <w:rPr>
          <w:noProof/>
        </w:rPr>
        <w:pict>
          <v:shape id="_x0000_s1040" type="#_x0000_t75" alt="File:Bar magnet.jpg" style="position:absolute;margin-left:-183pt;margin-top:7.3pt;width:173.25pt;height:79.5pt;z-index:-251652096;visibility:visible" wrapcoords="-94 0 -94 21396 21600 21396 21600 0 -94 0">
            <v:imagedata r:id="rId6" r:href="rId11" croptop="14646f" cropbottom="10890f"/>
            <w10:wrap type="tight"/>
          </v:shape>
        </w:pict>
      </w:r>
      <w:r>
        <w:rPr>
          <w:noProof/>
        </w:rPr>
        <w:pict>
          <v:shape id="_x0000_s1041" type="#_x0000_t75" alt="File:Bar magnet.jpg" style="position:absolute;margin-left:13.5pt;margin-top:7.3pt;width:173.25pt;height:79.5pt;rotation:180;z-index:-251654144;visibility:visible" wrapcoords="-94 0 -94 21396 21600 21396 21600 0 -94 0">
            <v:imagedata r:id="rId6" r:href="rId12" croptop="14646f" cropbottom="10890f"/>
            <w10:wrap type="tight"/>
          </v:shape>
        </w:pict>
      </w:r>
    </w:p>
    <w:p w:rsidR="004425E7" w:rsidRDefault="004425E7" w:rsidP="00B310BA"/>
    <w:p w:rsidR="004425E7" w:rsidRDefault="004425E7" w:rsidP="00B310BA"/>
    <w:p w:rsidR="004425E7" w:rsidRDefault="004425E7" w:rsidP="00B310BA"/>
    <w:p w:rsidR="004425E7" w:rsidRDefault="004425E7" w:rsidP="00B310BA">
      <w:r>
        <w:rPr>
          <w:noProof/>
        </w:rPr>
        <w:pict>
          <v:shape id="_x0000_s1042" type="#_x0000_t75" alt="File:Bar magnet.jpg" style="position:absolute;margin-left:-187.5pt;margin-top:25.15pt;width:173.25pt;height:79.5pt;z-index:-251655168;visibility:visible" wrapcoords="-94 0 -94 21396 21600 21396 21600 0 -94 0">
            <v:imagedata r:id="rId6" r:href="rId13" croptop="14646f" cropbottom="10890f"/>
            <w10:wrap type="tight"/>
          </v:shape>
        </w:pict>
      </w:r>
    </w:p>
    <w:p w:rsidR="004425E7" w:rsidRDefault="004425E7" w:rsidP="00B310BA">
      <w:r>
        <w:rPr>
          <w:noProof/>
        </w:rPr>
        <w:pict>
          <v:shape id="_x0000_s1043" type="#_x0000_t75" alt="File:Bar magnet.jpg" style="position:absolute;margin-left:-370.5pt;margin-top:11.35pt;width:173.25pt;height:79.5pt;rotation:180;z-index:-251653120;visibility:visible" wrapcoords="-94 0 -94 21396 21600 21396 21600 0 -94 0">
            <v:imagedata r:id="rId6" r:href="rId14" croptop="14646f" cropbottom="10890f"/>
            <w10:wrap type="tight"/>
          </v:shape>
        </w:pict>
      </w:r>
    </w:p>
    <w:p w:rsidR="004425E7" w:rsidRDefault="004425E7" w:rsidP="00B310BA"/>
    <w:p w:rsidR="004425E7" w:rsidRDefault="004425E7" w:rsidP="00B310BA"/>
    <w:p w:rsidR="004425E7" w:rsidRDefault="004425E7" w:rsidP="00B310BA"/>
    <w:p w:rsidR="004425E7" w:rsidRDefault="004425E7" w:rsidP="00B310BA"/>
    <w:p w:rsidR="004425E7" w:rsidRDefault="004425E7" w:rsidP="00B310BA">
      <w:r>
        <w:t>Zdroje:</w:t>
      </w:r>
    </w:p>
    <w:p w:rsidR="004425E7" w:rsidRDefault="004425E7" w:rsidP="00B310BA"/>
    <w:p w:rsidR="004425E7" w:rsidRPr="006842A2" w:rsidRDefault="004425E7" w:rsidP="00B310BA">
      <w:pPr>
        <w:rPr>
          <w:sz w:val="28"/>
          <w:szCs w:val="28"/>
        </w:rPr>
      </w:pPr>
      <w:r>
        <w:t xml:space="preserve">magnet: ANEY. File:Bar_magnet.jpg. </w:t>
      </w:r>
      <w:r>
        <w:rPr>
          <w:i/>
          <w:iCs/>
        </w:rPr>
        <w:t>Wikimedia</w:t>
      </w:r>
      <w:r>
        <w:t xml:space="preserve"> [online]. 2006 [cit. 2012-11-12]. Dostupné z: http://commons.wikimedia.org/wiki/File:Bar_magnet.jpg</w:t>
      </w:r>
    </w:p>
    <w:p w:rsidR="004425E7" w:rsidRDefault="004425E7"/>
    <w:sectPr w:rsidR="004425E7" w:rsidSect="00B310BA">
      <w:pgSz w:w="11907" w:h="16839" w:code="9"/>
      <w:pgMar w:top="539" w:right="1418" w:bottom="53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10BA"/>
    <w:rsid w:val="0005516C"/>
    <w:rsid w:val="00096F0A"/>
    <w:rsid w:val="0016197F"/>
    <w:rsid w:val="00191F0F"/>
    <w:rsid w:val="002715B6"/>
    <w:rsid w:val="00421207"/>
    <w:rsid w:val="004425E7"/>
    <w:rsid w:val="00491675"/>
    <w:rsid w:val="004A1B67"/>
    <w:rsid w:val="004A1EE6"/>
    <w:rsid w:val="004B0062"/>
    <w:rsid w:val="004F5D6F"/>
    <w:rsid w:val="00551D7C"/>
    <w:rsid w:val="00581E14"/>
    <w:rsid w:val="005F715A"/>
    <w:rsid w:val="0064134D"/>
    <w:rsid w:val="0066253A"/>
    <w:rsid w:val="006842A2"/>
    <w:rsid w:val="00847679"/>
    <w:rsid w:val="008F423B"/>
    <w:rsid w:val="0094044F"/>
    <w:rsid w:val="00AA4E5D"/>
    <w:rsid w:val="00B310BA"/>
    <w:rsid w:val="00B67DCF"/>
    <w:rsid w:val="00BC134F"/>
    <w:rsid w:val="00C13D7F"/>
    <w:rsid w:val="00C93149"/>
    <w:rsid w:val="00D56CC0"/>
    <w:rsid w:val="00EC32EC"/>
    <w:rsid w:val="00F47C9A"/>
    <w:rsid w:val="00FA404F"/>
    <w:rsid w:val="00FE6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0B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310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10BA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upload.wikimedia.org/wikipedia/commons/thumb/d/d8/Bar_magnet.jpg/800px-Bar_magnet.jpg" TargetMode="External"/><Relationship Id="rId13" Type="http://schemas.openxmlformats.org/officeDocument/2006/relationships/image" Target="http://upload.wikimedia.org/wikipedia/commons/thumb/d/d8/Bar_magnet.jpg/800px-Bar_magnet.jpg" TargetMode="External"/><Relationship Id="rId3" Type="http://schemas.openxmlformats.org/officeDocument/2006/relationships/webSettings" Target="webSettings.xml"/><Relationship Id="rId7" Type="http://schemas.openxmlformats.org/officeDocument/2006/relationships/image" Target="http://upload.wikimedia.org/wikipedia/commons/thumb/d/d8/Bar_magnet.jpg/800px-Bar_magnet.jpg" TargetMode="External"/><Relationship Id="rId12" Type="http://schemas.openxmlformats.org/officeDocument/2006/relationships/image" Target="http://upload.wikimedia.org/wikipedia/commons/thumb/d/d8/Bar_magnet.jpg/800px-Bar_magnet.jpg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http://upload.wikimedia.org/wikipedia/commons/thumb/d/d8/Bar_magnet.jpg/800px-Bar_magnet.jpg" TargetMode="External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http://upload.wikimedia.org/wikipedia/commons/thumb/d/d8/Bar_magnet.jpg/800px-Bar_magnet.jpg" TargetMode="External"/><Relationship Id="rId4" Type="http://schemas.openxmlformats.org/officeDocument/2006/relationships/image" Target="media/image1.jpeg"/><Relationship Id="rId9" Type="http://schemas.openxmlformats.org/officeDocument/2006/relationships/image" Target="http://upload.wikimedia.org/wikipedia/commons/thumb/d/d8/Bar_magnet.jpg/800px-Bar_magnet.jpg" TargetMode="External"/><Relationship Id="rId14" Type="http://schemas.openxmlformats.org/officeDocument/2006/relationships/image" Target="http://upload.wikimedia.org/wikipedia/commons/thumb/d/d8/Bar_magnet.jpg/800px-Bar_magnet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246</Words>
  <Characters>1455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DUM</cp:lastModifiedBy>
  <cp:revision>2</cp:revision>
  <dcterms:created xsi:type="dcterms:W3CDTF">2013-08-19T07:07:00Z</dcterms:created>
  <dcterms:modified xsi:type="dcterms:W3CDTF">2013-08-19T07:07:00Z</dcterms:modified>
</cp:coreProperties>
</file>