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1"/>
        <w:gridCol w:w="8080"/>
      </w:tblGrid>
      <w:tr w:rsidR="00FB0C8B" w:rsidRPr="00BA1D68" w:rsidTr="00C62C26">
        <w:trPr>
          <w:trHeight w:val="397"/>
        </w:trPr>
        <w:tc>
          <w:tcPr>
            <w:tcW w:w="1951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vAlign w:val="center"/>
          </w:tcPr>
          <w:p w:rsidR="00FB0C8B" w:rsidRPr="00BA1D68" w:rsidRDefault="00FB0C8B" w:rsidP="00252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VY_52_INOVACE_PŘ_8A_18B</w:t>
            </w:r>
          </w:p>
        </w:tc>
      </w:tr>
      <w:tr w:rsidR="00FB0C8B" w:rsidRPr="00BA1D68" w:rsidTr="00C62C26">
        <w:trPr>
          <w:trHeight w:val="397"/>
        </w:trPr>
        <w:tc>
          <w:tcPr>
            <w:tcW w:w="1951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FB0C8B" w:rsidRPr="00BA1D68" w:rsidTr="00C62C26">
        <w:trPr>
          <w:trHeight w:val="397"/>
        </w:trPr>
        <w:tc>
          <w:tcPr>
            <w:tcW w:w="1951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Mgr. Iva Šnoplová</w:t>
            </w:r>
          </w:p>
        </w:tc>
      </w:tr>
      <w:tr w:rsidR="00FB0C8B" w:rsidRPr="00BA1D68" w:rsidTr="00C62C26">
        <w:trPr>
          <w:trHeight w:val="397"/>
        </w:trPr>
        <w:tc>
          <w:tcPr>
            <w:tcW w:w="1951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FB0C8B" w:rsidRPr="00BA1D68" w:rsidTr="00C62C26">
        <w:trPr>
          <w:trHeight w:val="397"/>
        </w:trPr>
        <w:tc>
          <w:tcPr>
            <w:tcW w:w="1951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Přírodní vědy, přírodopis</w:t>
            </w:r>
          </w:p>
        </w:tc>
      </w:tr>
      <w:tr w:rsidR="00FB0C8B" w:rsidRPr="00BA1D68" w:rsidTr="00C62C26">
        <w:trPr>
          <w:trHeight w:val="397"/>
        </w:trPr>
        <w:tc>
          <w:tcPr>
            <w:tcW w:w="1951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Původ a vývoj člověka, lidské rasy.</w:t>
            </w:r>
          </w:p>
        </w:tc>
      </w:tr>
      <w:tr w:rsidR="00FB0C8B" w:rsidRPr="00BA1D68" w:rsidTr="00C62C26">
        <w:trPr>
          <w:trHeight w:val="397"/>
        </w:trPr>
        <w:tc>
          <w:tcPr>
            <w:tcW w:w="1951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FB0C8B" w:rsidRPr="00BA1D68" w:rsidTr="00C62C26">
        <w:trPr>
          <w:trHeight w:val="397"/>
        </w:trPr>
        <w:tc>
          <w:tcPr>
            <w:tcW w:w="1951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10. 10. 2012</w:t>
            </w:r>
          </w:p>
        </w:tc>
      </w:tr>
      <w:tr w:rsidR="00FB0C8B" w:rsidRPr="00BA1D68" w:rsidTr="00C62C26">
        <w:trPr>
          <w:trHeight w:val="397"/>
        </w:trPr>
        <w:tc>
          <w:tcPr>
            <w:tcW w:w="1951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vAlign w:val="center"/>
          </w:tcPr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Opakovací hodina, test.</w:t>
            </w:r>
          </w:p>
          <w:p w:rsidR="00FB0C8B" w:rsidRPr="00BA1D68" w:rsidRDefault="00FB0C8B" w:rsidP="00C62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D68">
              <w:rPr>
                <w:rFonts w:ascii="Times New Roman" w:hAnsi="Times New Roman"/>
                <w:sz w:val="24"/>
                <w:szCs w:val="24"/>
              </w:rPr>
              <w:t>Tento list je zároveň promítán na plátno.</w:t>
            </w:r>
          </w:p>
        </w:tc>
      </w:tr>
    </w:tbl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Odpověz na otázky :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Kdo formuloval tzv. evoluční teorii ? (Uveď jméno a příjmení.)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Vysvětli, co znamená pojem hominizace :</w:t>
      </w:r>
    </w:p>
    <w:p w:rsidR="00FB0C8B" w:rsidRPr="00966DB0" w:rsidRDefault="00FB0C8B" w:rsidP="00252564">
      <w:pPr>
        <w:pStyle w:val="ListParagraph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Napiš alespoň 2 znaky hominizace.</w:t>
      </w:r>
    </w:p>
    <w:p w:rsidR="00FB0C8B" w:rsidRPr="00966DB0" w:rsidRDefault="00FB0C8B" w:rsidP="00252564">
      <w:pPr>
        <w:pStyle w:val="ListParagraph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Co jsou :</w:t>
      </w:r>
    </w:p>
    <w:p w:rsidR="00FB0C8B" w:rsidRPr="00966DB0" w:rsidRDefault="00FB0C8B" w:rsidP="00252564">
      <w:pPr>
        <w:pStyle w:val="ListParagraph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a/ RUDIMENTY + uveď příklad</w:t>
      </w:r>
    </w:p>
    <w:p w:rsidR="00FB0C8B" w:rsidRPr="00966DB0" w:rsidRDefault="00FB0C8B" w:rsidP="00252564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b/ ATAVISMY + uveď příklad</w:t>
      </w:r>
    </w:p>
    <w:p w:rsidR="00FB0C8B" w:rsidRPr="00966DB0" w:rsidRDefault="00FB0C8B" w:rsidP="00252564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Seřaď-očísluj vývojové formy vedoucí k člověku (od nejstaršího):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HOMO ERECTUS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HOMO SAPIENS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AUSTRALOPITHECUS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HOMO HABILIS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Přiřaď k tě</w:t>
      </w:r>
      <w:r>
        <w:rPr>
          <w:rFonts w:ascii="Arial" w:hAnsi="Arial" w:cs="Arial"/>
          <w:sz w:val="24"/>
          <w:szCs w:val="24"/>
        </w:rPr>
        <w:t>mto údajům odpovídající vývojovou</w:t>
      </w:r>
      <w:r w:rsidRPr="00966DB0">
        <w:rPr>
          <w:rFonts w:ascii="Arial" w:hAnsi="Arial" w:cs="Arial"/>
          <w:sz w:val="24"/>
          <w:szCs w:val="24"/>
        </w:rPr>
        <w:t xml:space="preserve"> formu :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znalost ohně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mozkovna 640 ccm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výška 130-</w:t>
      </w:r>
      <w:smartTag w:uri="urn:schemas-microsoft-com:office:smarttags" w:element="metricconverter">
        <w:smartTagPr>
          <w:attr w:name="ProductID" w:val="140 cm"/>
        </w:smartTagPr>
        <w:r w:rsidRPr="00966DB0">
          <w:rPr>
            <w:rFonts w:ascii="Arial" w:hAnsi="Arial" w:cs="Arial"/>
            <w:sz w:val="24"/>
            <w:szCs w:val="24"/>
          </w:rPr>
          <w:t>140 cm</w:t>
        </w:r>
      </w:smartTag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mohutné nadočnico</w:t>
      </w:r>
      <w:r w:rsidRPr="00966DB0">
        <w:rPr>
          <w:rFonts w:ascii="Arial" w:hAnsi="Arial" w:cs="Arial"/>
          <w:sz w:val="24"/>
          <w:szCs w:val="24"/>
        </w:rPr>
        <w:t>vé valy a široké čelisti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výskyt před 3-2 miliony let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člověk vzpřímený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život v tlupách, lov a sběr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primitivní kamenné nástroje</w:t>
      </w: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FB0C8B" w:rsidRPr="00966DB0" w:rsidRDefault="00FB0C8B" w:rsidP="0025256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FB0C8B" w:rsidRPr="00966DB0" w:rsidRDefault="00FB0C8B" w:rsidP="00501CC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Uveď, které 3 základní lidské rasy rozeznáváme.</w:t>
      </w:r>
    </w:p>
    <w:p w:rsidR="00FB0C8B" w:rsidRPr="00966DB0" w:rsidRDefault="00FB0C8B" w:rsidP="00501CC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0C8B" w:rsidRPr="00966DB0" w:rsidRDefault="00FB0C8B" w:rsidP="00501CCE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K odpovědi na otázku č.7 přiřaď odpovídající termíny …</w:t>
      </w:r>
    </w:p>
    <w:p w:rsidR="00FB0C8B" w:rsidRPr="00966DB0" w:rsidRDefault="00FB0C8B" w:rsidP="00501CCE">
      <w:pPr>
        <w:pStyle w:val="ListParagraph"/>
        <w:rPr>
          <w:rFonts w:ascii="Arial" w:hAnsi="Arial" w:cs="Arial"/>
          <w:sz w:val="24"/>
          <w:szCs w:val="24"/>
        </w:rPr>
      </w:pPr>
    </w:p>
    <w:p w:rsidR="00FB0C8B" w:rsidRPr="00966DB0" w:rsidRDefault="00FB0C8B" w:rsidP="00501CCE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negroidní</w:t>
      </w:r>
    </w:p>
    <w:p w:rsidR="00FB0C8B" w:rsidRPr="00966DB0" w:rsidRDefault="00FB0C8B" w:rsidP="00501CCE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0C8B" w:rsidRPr="00966DB0" w:rsidRDefault="00FB0C8B" w:rsidP="00501CCE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europoidní</w:t>
      </w:r>
    </w:p>
    <w:p w:rsidR="00FB0C8B" w:rsidRPr="00966DB0" w:rsidRDefault="00FB0C8B" w:rsidP="00501CCE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0C8B" w:rsidRPr="00966DB0" w:rsidRDefault="00FB0C8B" w:rsidP="00501CCE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66DB0">
        <w:rPr>
          <w:rFonts w:ascii="Arial" w:hAnsi="Arial" w:cs="Arial"/>
          <w:sz w:val="24"/>
          <w:szCs w:val="24"/>
        </w:rPr>
        <w:t>mongoloidní</w:t>
      </w:r>
    </w:p>
    <w:p w:rsidR="00FB0C8B" w:rsidRPr="00966DB0" w:rsidRDefault="00FB0C8B" w:rsidP="00501CCE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0C8B" w:rsidRPr="00966DB0" w:rsidRDefault="00FB0C8B">
      <w:pPr>
        <w:rPr>
          <w:sz w:val="28"/>
          <w:szCs w:val="28"/>
        </w:rPr>
      </w:pPr>
    </w:p>
    <w:sectPr w:rsidR="00FB0C8B" w:rsidRPr="00966DB0" w:rsidSect="00C268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C8B" w:rsidRDefault="00FB0C8B" w:rsidP="00600904">
      <w:pPr>
        <w:spacing w:after="0" w:line="240" w:lineRule="auto"/>
      </w:pPr>
      <w:r>
        <w:separator/>
      </w:r>
    </w:p>
  </w:endnote>
  <w:endnote w:type="continuationSeparator" w:id="0">
    <w:p w:rsidR="00FB0C8B" w:rsidRDefault="00FB0C8B" w:rsidP="00600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C8B" w:rsidRDefault="00FB0C8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C8B" w:rsidRDefault="00FB0C8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C8B" w:rsidRDefault="00FB0C8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C8B" w:rsidRDefault="00FB0C8B" w:rsidP="00600904">
      <w:pPr>
        <w:spacing w:after="0" w:line="240" w:lineRule="auto"/>
      </w:pPr>
      <w:r>
        <w:separator/>
      </w:r>
    </w:p>
  </w:footnote>
  <w:footnote w:type="continuationSeparator" w:id="0">
    <w:p w:rsidR="00FB0C8B" w:rsidRDefault="00FB0C8B" w:rsidP="00600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C8B" w:rsidRDefault="00FB0C8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C8B" w:rsidRDefault="00FB0C8B">
    <w:pPr>
      <w:pStyle w:val="Header"/>
    </w:pPr>
    <w:bookmarkStart w:id="0" w:name="_GoBack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" o:spid="_x0000_s2049" type="#_x0000_t75" style="position:absolute;margin-left:-11.8pt;margin-top:-2.85pt;width:452.25pt;height:99pt;z-index:-251656192;visibility:visible" wrapcoords="-36 0 -36 21436 21600 21436 21600 0 -36 0">
          <v:imagedata r:id="rId1" o:title=""/>
          <w10:wrap type="tight"/>
        </v:shape>
      </w:pict>
    </w:r>
    <w:bookmarkEnd w:id="0"/>
  </w:p>
  <w:p w:rsidR="00FB0C8B" w:rsidRDefault="00FB0C8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C8B" w:rsidRDefault="00FB0C8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3486D"/>
    <w:multiLevelType w:val="hybridMultilevel"/>
    <w:tmpl w:val="6F6E648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2564"/>
    <w:rsid w:val="0010103B"/>
    <w:rsid w:val="001A64FD"/>
    <w:rsid w:val="00252564"/>
    <w:rsid w:val="002E306C"/>
    <w:rsid w:val="00501CCE"/>
    <w:rsid w:val="00585DB0"/>
    <w:rsid w:val="00600904"/>
    <w:rsid w:val="006B1A71"/>
    <w:rsid w:val="00962216"/>
    <w:rsid w:val="00966DB0"/>
    <w:rsid w:val="00A751DF"/>
    <w:rsid w:val="00BA1D68"/>
    <w:rsid w:val="00C26805"/>
    <w:rsid w:val="00C62C26"/>
    <w:rsid w:val="00FB0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A7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525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009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0090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009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0090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00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09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168</Words>
  <Characters>995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Ivanka</dc:creator>
  <cp:keywords/>
  <dc:description/>
  <cp:lastModifiedBy>DUM</cp:lastModifiedBy>
  <cp:revision>2</cp:revision>
  <cp:lastPrinted>2012-10-30T09:08:00Z</cp:lastPrinted>
  <dcterms:created xsi:type="dcterms:W3CDTF">2013-08-20T16:37:00Z</dcterms:created>
  <dcterms:modified xsi:type="dcterms:W3CDTF">2013-08-20T16:37:00Z</dcterms:modified>
</cp:coreProperties>
</file>