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80476F" w:rsidRPr="00982B54" w:rsidTr="00982B54">
        <w:trPr>
          <w:trHeight w:val="567"/>
        </w:trPr>
        <w:tc>
          <w:tcPr>
            <w:tcW w:w="384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VY_52_INOVACE_Z.9.A.24                        EU OP VK</w:t>
            </w:r>
          </w:p>
        </w:tc>
      </w:tr>
      <w:tr w:rsidR="0080476F" w:rsidRPr="00982B54" w:rsidTr="00982B54">
        <w:trPr>
          <w:trHeight w:val="567"/>
        </w:trPr>
        <w:tc>
          <w:tcPr>
            <w:tcW w:w="384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80476F" w:rsidRPr="00982B54" w:rsidTr="00982B54">
        <w:trPr>
          <w:trHeight w:val="567"/>
        </w:trPr>
        <w:tc>
          <w:tcPr>
            <w:tcW w:w="384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Mgr. Eva Horáková</w:t>
            </w:r>
          </w:p>
        </w:tc>
      </w:tr>
      <w:tr w:rsidR="0080476F" w:rsidRPr="00982B54" w:rsidTr="00982B54">
        <w:trPr>
          <w:trHeight w:val="567"/>
        </w:trPr>
        <w:tc>
          <w:tcPr>
            <w:tcW w:w="384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Únor 2012</w:t>
            </w:r>
          </w:p>
        </w:tc>
      </w:tr>
      <w:tr w:rsidR="0080476F" w:rsidRPr="00982B54" w:rsidTr="00982B54">
        <w:trPr>
          <w:trHeight w:val="567"/>
        </w:trPr>
        <w:tc>
          <w:tcPr>
            <w:tcW w:w="384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80476F" w:rsidRPr="00982B54" w:rsidTr="00982B54">
        <w:trPr>
          <w:trHeight w:val="567"/>
        </w:trPr>
        <w:tc>
          <w:tcPr>
            <w:tcW w:w="384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Zeměpis</w:t>
            </w:r>
          </w:p>
        </w:tc>
      </w:tr>
      <w:tr w:rsidR="0080476F" w:rsidRPr="00982B54" w:rsidTr="00982B54">
        <w:trPr>
          <w:trHeight w:val="567"/>
        </w:trPr>
        <w:tc>
          <w:tcPr>
            <w:tcW w:w="384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Středočeský kraj</w:t>
            </w:r>
          </w:p>
          <w:p w:rsidR="0080476F" w:rsidRPr="00982B54" w:rsidRDefault="0080476F" w:rsidP="00982B54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82B54">
              <w:rPr>
                <w:rFonts w:ascii="Times New Roman" w:hAnsi="Times New Roman"/>
                <w:sz w:val="24"/>
                <w:szCs w:val="24"/>
                <w:lang w:eastAsia="cs-CZ"/>
              </w:rPr>
              <w:t>Při práci s atlasem si žáci uvědomí polohu kraje, zakreslí největší města, dálnice, které vedou krajem. V dalších úlohách si žáci připomenou povrch kraje, vodstvo a nejznámější památky.</w:t>
            </w:r>
          </w:p>
        </w:tc>
      </w:tr>
    </w:tbl>
    <w:p w:rsidR="0080476F" w:rsidRDefault="0080476F" w:rsidP="00FF1875">
      <w:pPr>
        <w:spacing w:after="0" w:line="360" w:lineRule="auto"/>
        <w:ind w:left="0" w:firstLine="0"/>
        <w:jc w:val="both"/>
      </w:pPr>
    </w:p>
    <w:p w:rsidR="0080476F" w:rsidRDefault="0080476F">
      <w:pPr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s1026" type="#_x0000_t75" style="position:absolute;left:0;text-align:left;margin-left:-12.95pt;margin-top:361.55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  <w:r>
        <w:rPr>
          <w:rFonts w:ascii="Times New Roman" w:hAnsi="Times New Roman"/>
          <w:b/>
          <w:sz w:val="24"/>
          <w:szCs w:val="24"/>
        </w:rPr>
        <w:br w:type="page"/>
      </w:r>
      <w:bookmarkStart w:id="0" w:name="_GoBack"/>
      <w:bookmarkEnd w:id="0"/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 w:rsidRPr="00D9400D">
        <w:rPr>
          <w:rFonts w:ascii="Times New Roman" w:hAnsi="Times New Roman"/>
          <w:b/>
          <w:sz w:val="24"/>
          <w:szCs w:val="24"/>
        </w:rPr>
        <w:t xml:space="preserve">I. </w:t>
      </w:r>
      <w:r>
        <w:rPr>
          <w:rFonts w:ascii="Times New Roman" w:hAnsi="Times New Roman"/>
          <w:b/>
          <w:sz w:val="24"/>
          <w:szCs w:val="24"/>
        </w:rPr>
        <w:t>Pracuj se školním atlasem. Nakresli přibližný obrys Středočeského kraje, zakresli největší města kraje, dále, se kterými kraji sousedí a dálnice, které vedou krajem.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80476F" w:rsidRDefault="0080476F" w:rsidP="009A5662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II. Které horopisné celky zasahují do Středočeského kraje? </w:t>
      </w: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Č_ _ _ _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_ A_ _ _E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_T_E_ _ _ _ _ _ Á</w:t>
      </w:r>
      <w:r>
        <w:rPr>
          <w:rFonts w:ascii="Times New Roman" w:hAnsi="Times New Roman"/>
          <w:sz w:val="24"/>
          <w:szCs w:val="24"/>
        </w:rPr>
        <w:tab/>
        <w:t>P_ _ _ _ _ _ _ _ _ 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B_ _Y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Pr="002C247D" w:rsidRDefault="0080476F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80476F" w:rsidRDefault="0080476F" w:rsidP="002E29EE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III. Které velké řeky protékají Středočeským krajem? 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2E29E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TAVLVA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ABEL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ROUNBEKA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VASÁZA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LIŽEKAV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ZEJIRA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80476F" w:rsidRDefault="0080476F" w:rsidP="002E29EE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IV. Poznáš, o které známé hrady, nebo zámky se jedná?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Hrad založený Karlem IV. k uložení korunovačních klenotů?</w:t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Zámek, který patřil Františku Ferdinandu d´ Este?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Zámek českých královen nad soutokem Labe a Vltavy?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Zámek, který je o</w:t>
      </w:r>
      <w:r w:rsidRPr="00CE7A77">
        <w:rPr>
          <w:rFonts w:ascii="Times New Roman" w:hAnsi="Times New Roman"/>
          <w:sz w:val="24"/>
          <w:szCs w:val="24"/>
        </w:rPr>
        <w:t>d roku 1921 oficiálním letním sídlem prezidentů?</w:t>
      </w:r>
      <w:r>
        <w:t xml:space="preserve"> </w:t>
      </w:r>
      <w: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Zámek s krásným parkem, ve kterém je sídlo zemědělského muzea?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V. Napiš, co víš o těchto dvou místech ve středních Čechách?</w:t>
      </w:r>
    </w:p>
    <w:p w:rsidR="0080476F" w:rsidRDefault="0080476F" w:rsidP="00C7000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 w:rsidRPr="00347EA6">
        <w:rPr>
          <w:rFonts w:ascii="Times New Roman" w:hAnsi="Times New Roman"/>
          <w:b/>
          <w:i/>
          <w:sz w:val="24"/>
          <w:szCs w:val="24"/>
        </w:rPr>
        <w:t>Lipany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 w:rsidRPr="00347EA6">
        <w:rPr>
          <w:rFonts w:ascii="Times New Roman" w:hAnsi="Times New Roman"/>
          <w:b/>
          <w:i/>
          <w:sz w:val="24"/>
          <w:szCs w:val="24"/>
        </w:rPr>
        <w:t>Lidice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Pr="00347EA6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 w:rsidRPr="00347EA6">
        <w:rPr>
          <w:rFonts w:ascii="Times New Roman" w:hAnsi="Times New Roman"/>
          <w:b/>
          <w:sz w:val="24"/>
          <w:szCs w:val="24"/>
        </w:rPr>
        <w:t xml:space="preserve">VI. </w:t>
      </w:r>
      <w:r>
        <w:rPr>
          <w:rFonts w:ascii="Times New Roman" w:hAnsi="Times New Roman"/>
          <w:b/>
          <w:sz w:val="24"/>
          <w:szCs w:val="24"/>
        </w:rPr>
        <w:t xml:space="preserve">Vyber si čtyři místa ve Středočeském kraji, která bys chtěl navštívit a zdůvodni proč. 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0476F" w:rsidRPr="00347EA6" w:rsidRDefault="0080476F" w:rsidP="00347EA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sectPr w:rsidR="0080476F" w:rsidRPr="00347EA6" w:rsidSect="00CE7A7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536"/>
    <w:rsid w:val="00044E78"/>
    <w:rsid w:val="000D30E2"/>
    <w:rsid w:val="001436C1"/>
    <w:rsid w:val="001733EE"/>
    <w:rsid w:val="00181862"/>
    <w:rsid w:val="00182B1E"/>
    <w:rsid w:val="001E4AE0"/>
    <w:rsid w:val="0020305B"/>
    <w:rsid w:val="00206C6C"/>
    <w:rsid w:val="00211647"/>
    <w:rsid w:val="0023745A"/>
    <w:rsid w:val="00294148"/>
    <w:rsid w:val="002C247D"/>
    <w:rsid w:val="002E29EE"/>
    <w:rsid w:val="00315D16"/>
    <w:rsid w:val="003379C8"/>
    <w:rsid w:val="003468FB"/>
    <w:rsid w:val="00347EA6"/>
    <w:rsid w:val="00362998"/>
    <w:rsid w:val="0038381A"/>
    <w:rsid w:val="003A2BED"/>
    <w:rsid w:val="003E32F0"/>
    <w:rsid w:val="00497883"/>
    <w:rsid w:val="004B2ED7"/>
    <w:rsid w:val="005147AE"/>
    <w:rsid w:val="005A49E8"/>
    <w:rsid w:val="005A6E83"/>
    <w:rsid w:val="005C7D0F"/>
    <w:rsid w:val="005E527A"/>
    <w:rsid w:val="00685FC0"/>
    <w:rsid w:val="00713CDA"/>
    <w:rsid w:val="0075094B"/>
    <w:rsid w:val="007644A7"/>
    <w:rsid w:val="007725CF"/>
    <w:rsid w:val="00774E10"/>
    <w:rsid w:val="00785617"/>
    <w:rsid w:val="007F360F"/>
    <w:rsid w:val="0080377F"/>
    <w:rsid w:val="0080476F"/>
    <w:rsid w:val="00806AE6"/>
    <w:rsid w:val="008A25ED"/>
    <w:rsid w:val="00906C5B"/>
    <w:rsid w:val="00982B54"/>
    <w:rsid w:val="009A5662"/>
    <w:rsid w:val="009A778E"/>
    <w:rsid w:val="00A64A90"/>
    <w:rsid w:val="00A7000B"/>
    <w:rsid w:val="00C443C7"/>
    <w:rsid w:val="00C465E8"/>
    <w:rsid w:val="00C70001"/>
    <w:rsid w:val="00CC610C"/>
    <w:rsid w:val="00CE7A77"/>
    <w:rsid w:val="00D00862"/>
    <w:rsid w:val="00D120C9"/>
    <w:rsid w:val="00D252AF"/>
    <w:rsid w:val="00D74536"/>
    <w:rsid w:val="00D9400D"/>
    <w:rsid w:val="00DB5E38"/>
    <w:rsid w:val="00E92B5F"/>
    <w:rsid w:val="00E93834"/>
    <w:rsid w:val="00EC3354"/>
    <w:rsid w:val="00EE151F"/>
    <w:rsid w:val="00F17B54"/>
    <w:rsid w:val="00FB7336"/>
    <w:rsid w:val="00FC46B1"/>
    <w:rsid w:val="00FF1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536"/>
    <w:pPr>
      <w:spacing w:after="360" w:line="276" w:lineRule="auto"/>
      <w:ind w:left="714" w:hanging="357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katabulky1">
    <w:name w:val="Mřížka tabulky1"/>
    <w:uiPriority w:val="99"/>
    <w:rsid w:val="00D7453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6A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06AE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0D30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030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293</Words>
  <Characters>1735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Identifikace vzdělávacího materiálu</dc:title>
  <dc:subject/>
  <dc:creator>JH</dc:creator>
  <cp:keywords/>
  <dc:description/>
  <cp:lastModifiedBy>DUM</cp:lastModifiedBy>
  <cp:revision>2</cp:revision>
  <cp:lastPrinted>2012-06-03T12:23:00Z</cp:lastPrinted>
  <dcterms:created xsi:type="dcterms:W3CDTF">2013-08-24T20:43:00Z</dcterms:created>
  <dcterms:modified xsi:type="dcterms:W3CDTF">2013-08-24T20:43:00Z</dcterms:modified>
</cp:coreProperties>
</file>