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D6B" w:rsidRDefault="00600D6B" w:rsidP="007F37C9">
      <w:pPr>
        <w:rPr>
          <w:b/>
          <w:bCs/>
          <w:sz w:val="32"/>
          <w:szCs w:val="32"/>
          <w:lang w:val="de-DE"/>
        </w:rPr>
      </w:pPr>
    </w:p>
    <w:p w:rsidR="00600D6B" w:rsidRDefault="00600D6B" w:rsidP="007F37C9"/>
    <w:p w:rsidR="00600D6B" w:rsidRDefault="00600D6B" w:rsidP="007F37C9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75.5pt;height:332.25pt;visibility:visible">
            <v:imagedata r:id="rId5" o:title=""/>
          </v:shape>
        </w:pict>
      </w:r>
    </w:p>
    <w:p w:rsidR="00600D6B" w:rsidRDefault="00600D6B" w:rsidP="007F37C9">
      <w:pPr>
        <w:rPr>
          <w:rFonts w:ascii="Arial" w:hAnsi="Arial" w:cs="Arial"/>
          <w:color w:val="0000FF"/>
        </w:rPr>
      </w:pPr>
    </w:p>
    <w:p w:rsidR="00600D6B" w:rsidRDefault="00600D6B" w:rsidP="007F37C9">
      <w:pPr>
        <w:rPr>
          <w:rFonts w:ascii="Arial" w:hAnsi="Arial" w:cs="Arial"/>
          <w:color w:val="0000FF"/>
        </w:rPr>
      </w:pPr>
    </w:p>
    <w:p w:rsidR="00600D6B" w:rsidRDefault="00600D6B" w:rsidP="007F37C9">
      <w:pPr>
        <w:rPr>
          <w:rFonts w:ascii="Arial" w:hAnsi="Arial" w:cs="Arial"/>
          <w:color w:val="0000FF"/>
        </w:rPr>
      </w:pPr>
    </w:p>
    <w:p w:rsidR="00600D6B" w:rsidRDefault="00600D6B" w:rsidP="007F37C9">
      <w:pPr>
        <w:rPr>
          <w:rFonts w:ascii="Arial" w:hAnsi="Arial" w:cs="Arial"/>
          <w:color w:val="0000FF"/>
        </w:rPr>
      </w:pPr>
    </w:p>
    <w:p w:rsidR="00600D6B" w:rsidRPr="004D1734" w:rsidRDefault="00600D6B" w:rsidP="007F37C9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Číslo klíčové aktivity: III/2</w:t>
      </w:r>
    </w:p>
    <w:p w:rsidR="00600D6B" w:rsidRPr="004D1734" w:rsidRDefault="00600D6B" w:rsidP="007F37C9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Název klíčové aktivity: </w:t>
      </w:r>
    </w:p>
    <w:p w:rsidR="00600D6B" w:rsidRPr="004D1734" w:rsidRDefault="00600D6B" w:rsidP="007F37C9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Inovace a zkvalitnění výuky prostřednictvím ICT</w:t>
      </w:r>
    </w:p>
    <w:p w:rsidR="00600D6B" w:rsidRPr="004D1734" w:rsidRDefault="00600D6B" w:rsidP="007F37C9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 </w:t>
      </w:r>
    </w:p>
    <w:p w:rsidR="00600D6B" w:rsidRPr="004D1734" w:rsidRDefault="00600D6B" w:rsidP="007F37C9">
      <w:pPr>
        <w:numPr>
          <w:ilvl w:val="0"/>
          <w:numId w:val="3"/>
        </w:num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1) Autor: Mgr. </w:t>
      </w:r>
      <w:r>
        <w:rPr>
          <w:rFonts w:ascii="Arial" w:hAnsi="Arial" w:cs="Arial"/>
          <w:b/>
          <w:bCs/>
          <w:color w:val="0000FF"/>
        </w:rPr>
        <w:t>Ingrid Pazderová</w:t>
      </w:r>
      <w:r w:rsidRPr="004D1734">
        <w:rPr>
          <w:rFonts w:ascii="Arial" w:hAnsi="Arial" w:cs="Arial"/>
          <w:b/>
          <w:bCs/>
          <w:color w:val="0000FF"/>
        </w:rPr>
        <w:t xml:space="preserve"> </w:t>
      </w:r>
    </w:p>
    <w:p w:rsidR="00600D6B" w:rsidRPr="004D1734" w:rsidRDefault="00600D6B" w:rsidP="007F37C9">
      <w:pPr>
        <w:numPr>
          <w:ilvl w:val="0"/>
          <w:numId w:val="3"/>
        </w:num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2) Datum tvorby: </w:t>
      </w:r>
      <w:r>
        <w:rPr>
          <w:rFonts w:ascii="Arial" w:hAnsi="Arial" w:cs="Arial"/>
          <w:b/>
          <w:bCs/>
          <w:color w:val="0000FF"/>
        </w:rPr>
        <w:t>20.1.2013</w:t>
      </w:r>
    </w:p>
    <w:p w:rsidR="00600D6B" w:rsidRPr="004D1734" w:rsidRDefault="00600D6B" w:rsidP="007F37C9">
      <w:pPr>
        <w:numPr>
          <w:ilvl w:val="0"/>
          <w:numId w:val="3"/>
        </w:num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3) Cílový ročník: </w:t>
      </w:r>
      <w:r>
        <w:rPr>
          <w:rFonts w:ascii="Arial" w:hAnsi="Arial" w:cs="Arial"/>
          <w:b/>
          <w:bCs/>
          <w:color w:val="0000FF"/>
        </w:rPr>
        <w:t>3.třída</w:t>
      </w:r>
      <w:r w:rsidRPr="004D1734">
        <w:rPr>
          <w:rFonts w:ascii="Arial" w:hAnsi="Arial" w:cs="Arial"/>
          <w:b/>
          <w:bCs/>
          <w:color w:val="0000FF"/>
        </w:rPr>
        <w:t xml:space="preserve"> </w:t>
      </w:r>
    </w:p>
    <w:p w:rsidR="00600D6B" w:rsidRPr="004D1734" w:rsidRDefault="00600D6B" w:rsidP="007F37C9">
      <w:pPr>
        <w:numPr>
          <w:ilvl w:val="0"/>
          <w:numId w:val="3"/>
        </w:num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>4) Jazyk a jazyková komunikace,</w:t>
      </w:r>
      <w:r>
        <w:rPr>
          <w:rFonts w:ascii="Arial" w:hAnsi="Arial" w:cs="Arial"/>
          <w:b/>
          <w:bCs/>
          <w:color w:val="0000FF"/>
        </w:rPr>
        <w:t xml:space="preserve"> český jazyk – vyjmenovaná slova po M</w:t>
      </w:r>
    </w:p>
    <w:p w:rsidR="00600D6B" w:rsidRDefault="00600D6B" w:rsidP="007F37C9">
      <w:pPr>
        <w:numPr>
          <w:ilvl w:val="0"/>
          <w:numId w:val="3"/>
        </w:numPr>
        <w:rPr>
          <w:rFonts w:ascii="Arial" w:hAnsi="Arial" w:cs="Arial"/>
          <w:b/>
          <w:bCs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5) Anotace: pracovní listy jsou určeny pro žáky </w:t>
      </w:r>
      <w:r>
        <w:rPr>
          <w:rFonts w:ascii="Arial" w:hAnsi="Arial" w:cs="Arial"/>
          <w:b/>
          <w:bCs/>
          <w:color w:val="0000FF"/>
        </w:rPr>
        <w:t>3</w:t>
      </w:r>
      <w:r w:rsidRPr="004D1734">
        <w:rPr>
          <w:rFonts w:ascii="Arial" w:hAnsi="Arial" w:cs="Arial"/>
          <w:b/>
          <w:bCs/>
          <w:color w:val="0000FF"/>
        </w:rPr>
        <w:t>. tříd. Slouží k</w:t>
      </w:r>
      <w:r>
        <w:rPr>
          <w:rFonts w:ascii="Arial" w:hAnsi="Arial" w:cs="Arial"/>
          <w:b/>
          <w:bCs/>
          <w:color w:val="0000FF"/>
        </w:rPr>
        <w:t> procvičení vyjmenovaných slov po M, žáci si procvičí správné psaní vyjmenovaných slov a upevní jejich význam.</w:t>
      </w:r>
    </w:p>
    <w:p w:rsidR="00600D6B" w:rsidRDefault="00600D6B" w:rsidP="007F37C9">
      <w:pPr>
        <w:spacing w:line="360" w:lineRule="auto"/>
        <w:ind w:left="720"/>
        <w:rPr>
          <w:rFonts w:ascii="Arial" w:hAnsi="Arial" w:cs="Arial"/>
          <w:b/>
          <w:bCs/>
        </w:rPr>
      </w:pPr>
    </w:p>
    <w:p w:rsidR="00600D6B" w:rsidRDefault="00600D6B" w:rsidP="007F37C9">
      <w:pPr>
        <w:spacing w:line="360" w:lineRule="auto"/>
        <w:rPr>
          <w:rFonts w:ascii="Arial" w:hAnsi="Arial" w:cs="Arial"/>
          <w:b/>
          <w:bCs/>
        </w:rPr>
      </w:pPr>
    </w:p>
    <w:p w:rsidR="00600D6B" w:rsidRDefault="00600D6B" w:rsidP="007F37C9">
      <w:pPr>
        <w:spacing w:line="360" w:lineRule="auto"/>
        <w:ind w:left="2880"/>
        <w:rPr>
          <w:rFonts w:ascii="Arial" w:hAnsi="Arial" w:cs="Arial"/>
          <w:b/>
          <w:bCs/>
        </w:rPr>
      </w:pPr>
    </w:p>
    <w:p w:rsidR="00600D6B" w:rsidRDefault="00600D6B" w:rsidP="007F37C9">
      <w:pPr>
        <w:spacing w:line="360" w:lineRule="auto"/>
        <w:ind w:left="2880"/>
        <w:rPr>
          <w:rFonts w:ascii="Arial" w:hAnsi="Arial" w:cs="Arial"/>
          <w:b/>
          <w:bCs/>
        </w:rPr>
      </w:pPr>
    </w:p>
    <w:p w:rsidR="00600D6B" w:rsidRDefault="00600D6B" w:rsidP="007F37C9">
      <w:pPr>
        <w:spacing w:line="360" w:lineRule="auto"/>
        <w:ind w:left="2880"/>
        <w:rPr>
          <w:rFonts w:ascii="Arial" w:hAnsi="Arial" w:cs="Arial"/>
          <w:b/>
          <w:bCs/>
        </w:rPr>
      </w:pPr>
    </w:p>
    <w:p w:rsidR="00600D6B" w:rsidRDefault="00600D6B" w:rsidP="007F37C9">
      <w:pPr>
        <w:spacing w:line="360" w:lineRule="auto"/>
        <w:ind w:left="567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  <w:t>Metodický pokyn</w:t>
      </w:r>
    </w:p>
    <w:p w:rsidR="00600D6B" w:rsidRPr="007F37C9" w:rsidRDefault="00600D6B" w:rsidP="007F37C9">
      <w:pPr>
        <w:rPr>
          <w:rFonts w:ascii="Arial" w:hAnsi="Arial" w:cs="Arial"/>
          <w:bCs/>
          <w:sz w:val="28"/>
          <w:szCs w:val="28"/>
        </w:rPr>
      </w:pPr>
      <w:r w:rsidRPr="007F37C9">
        <w:rPr>
          <w:rFonts w:ascii="Arial" w:hAnsi="Arial" w:cs="Arial"/>
          <w:bCs/>
          <w:sz w:val="28"/>
          <w:szCs w:val="28"/>
        </w:rPr>
        <w:t xml:space="preserve">Základním úkolem pracovního listu je upevnit význam vyjmenovaných slov a správně psát vyjmenovaná slova a jejich tvary pomocí </w:t>
      </w:r>
      <w:r>
        <w:rPr>
          <w:rFonts w:ascii="Arial" w:hAnsi="Arial" w:cs="Arial"/>
          <w:bCs/>
          <w:sz w:val="28"/>
          <w:szCs w:val="28"/>
        </w:rPr>
        <w:t>rébusů</w:t>
      </w:r>
      <w:r w:rsidRPr="007F37C9">
        <w:rPr>
          <w:rFonts w:ascii="Arial" w:hAnsi="Arial" w:cs="Arial"/>
          <w:bCs/>
          <w:sz w:val="28"/>
          <w:szCs w:val="28"/>
        </w:rPr>
        <w:t>, doplňovacího a přiřazovacího cvičení.</w:t>
      </w:r>
    </w:p>
    <w:p w:rsidR="00600D6B" w:rsidRPr="007F37C9" w:rsidRDefault="00600D6B" w:rsidP="007F37C9">
      <w:pPr>
        <w:rPr>
          <w:rFonts w:ascii="Arial" w:hAnsi="Arial" w:cs="Arial"/>
          <w:bCs/>
          <w:sz w:val="28"/>
          <w:szCs w:val="28"/>
        </w:rPr>
      </w:pPr>
      <w:r w:rsidRPr="007F37C9">
        <w:rPr>
          <w:rFonts w:ascii="Arial" w:hAnsi="Arial" w:cs="Arial"/>
          <w:bCs/>
          <w:sz w:val="28"/>
          <w:szCs w:val="28"/>
        </w:rPr>
        <w:t>Každý žák dostane pracovní list, učitel může pracovní list zobrazit pomocí projektoru na tabuli. Žáci mohou jednotlivě chodit k tabuli a doplňovat řešení, u doplňovaček odůvodní vždy pravopis. Spolužáci si kontrolují podle tabule.</w:t>
      </w:r>
    </w:p>
    <w:p w:rsidR="00600D6B" w:rsidRPr="007F37C9" w:rsidRDefault="00600D6B" w:rsidP="007F37C9">
      <w:pPr>
        <w:rPr>
          <w:rFonts w:ascii="Arial" w:hAnsi="Arial" w:cs="Arial"/>
          <w:bCs/>
          <w:sz w:val="28"/>
          <w:szCs w:val="28"/>
        </w:rPr>
      </w:pPr>
      <w:r w:rsidRPr="007F37C9">
        <w:rPr>
          <w:rFonts w:ascii="Arial" w:hAnsi="Arial" w:cs="Arial"/>
          <w:bCs/>
          <w:sz w:val="28"/>
          <w:szCs w:val="28"/>
        </w:rPr>
        <w:t>Druhá možnost, žáci vypracují list samostatně.</w:t>
      </w:r>
    </w:p>
    <w:p w:rsidR="00600D6B" w:rsidRPr="007F37C9" w:rsidRDefault="00600D6B" w:rsidP="007F37C9">
      <w:pPr>
        <w:rPr>
          <w:rFonts w:ascii="Arial" w:hAnsi="Arial" w:cs="Arial"/>
          <w:bCs/>
          <w:sz w:val="28"/>
          <w:szCs w:val="28"/>
        </w:rPr>
      </w:pPr>
      <w:r w:rsidRPr="007F37C9">
        <w:rPr>
          <w:rFonts w:ascii="Arial" w:hAnsi="Arial" w:cs="Arial"/>
          <w:bCs/>
          <w:sz w:val="28"/>
          <w:szCs w:val="28"/>
        </w:rPr>
        <w:br w:type="page"/>
      </w:r>
    </w:p>
    <w:p w:rsidR="00600D6B" w:rsidRPr="009D35AD" w:rsidRDefault="00600D6B" w:rsidP="007F37C9">
      <w:pPr>
        <w:numPr>
          <w:ilvl w:val="0"/>
          <w:numId w:val="5"/>
        </w:numPr>
        <w:spacing w:line="360" w:lineRule="auto"/>
        <w:rPr>
          <w:rFonts w:ascii="Arial" w:hAnsi="Arial" w:cs="Arial"/>
          <w:b/>
          <w:bCs/>
        </w:rPr>
      </w:pPr>
      <w:r w:rsidRPr="009D35AD">
        <w:rPr>
          <w:rFonts w:ascii="Arial" w:hAnsi="Arial" w:cs="Arial"/>
          <w:b/>
          <w:bCs/>
        </w:rPr>
        <w:t>Pokus složit vyjmenovaná slova po M.</w:t>
      </w:r>
    </w:p>
    <w:p w:rsidR="00600D6B" w:rsidRPr="009D35AD" w:rsidRDefault="00600D6B" w:rsidP="00586FB8">
      <w:pPr>
        <w:spacing w:line="360" w:lineRule="auto"/>
        <w:ind w:left="720"/>
        <w:rPr>
          <w:rFonts w:ascii="Arial" w:hAnsi="Arial" w:cs="Arial"/>
        </w:rPr>
      </w:pPr>
    </w:p>
    <w:p w:rsidR="00600D6B" w:rsidRPr="009D35AD" w:rsidRDefault="00600D6B" w:rsidP="00586FB8">
      <w:pPr>
        <w:spacing w:line="360" w:lineRule="auto"/>
        <w:ind w:left="720"/>
        <w:rPr>
          <w:rFonts w:ascii="Arial" w:hAnsi="Arial" w:cs="Arial"/>
        </w:rPr>
      </w:pPr>
      <w:r>
        <w:rPr>
          <w:noProof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Oválný popisek 9" o:spid="_x0000_s1026" type="#_x0000_t63" style="position:absolute;left:0;text-align:left;margin-left:169.15pt;margin-top:10.3pt;width:129pt;height:59.25pt;z-index:251646976;visibility:visible">
            <v:textbox>
              <w:txbxContent>
                <w:p w:rsidR="00600D6B" w:rsidRDefault="00600D6B" w:rsidP="00810764">
                  <w:r>
                    <w:t>SYMLIT</w:t>
                  </w:r>
                </w:p>
              </w:txbxContent>
            </v:textbox>
          </v:shape>
        </w:pict>
      </w:r>
      <w:r>
        <w:rPr>
          <w:noProof/>
        </w:rPr>
        <w:pict>
          <v:shape id="Oválný popisek 8" o:spid="_x0000_s1027" type="#_x0000_t63" style="position:absolute;left:0;text-align:left;margin-left:-1.85pt;margin-top:5.05pt;width:129pt;height:59.25pt;z-index:251645952;visibility:visible">
            <v:textbox>
              <w:txbxContent>
                <w:p w:rsidR="00600D6B" w:rsidRDefault="00600D6B" w:rsidP="00810764">
                  <w:r>
                    <w:t>MYHZ</w:t>
                  </w:r>
                </w:p>
              </w:txbxContent>
            </v:textbox>
          </v:shape>
        </w:pict>
      </w:r>
    </w:p>
    <w:p w:rsidR="00600D6B" w:rsidRPr="009D35AD" w:rsidRDefault="00600D6B" w:rsidP="00586FB8">
      <w:pPr>
        <w:spacing w:line="360" w:lineRule="auto"/>
        <w:ind w:left="720"/>
        <w:rPr>
          <w:rFonts w:ascii="Arial" w:hAnsi="Arial" w:cs="Arial"/>
        </w:rPr>
      </w:pPr>
      <w:r>
        <w:rPr>
          <w:noProof/>
        </w:rPr>
        <w:pict>
          <v:shape id="Oválný popisek 7" o:spid="_x0000_s1028" type="#_x0000_t63" style="position:absolute;left:0;text-align:left;margin-left:354.4pt;margin-top:.25pt;width:129pt;height:59.25pt;z-index:251648000;visibility:visible">
            <v:textbox>
              <w:txbxContent>
                <w:p w:rsidR="00600D6B" w:rsidRDefault="00600D6B" w:rsidP="00810764">
                  <w:r>
                    <w:t>KATMYZA</w:t>
                  </w:r>
                </w:p>
              </w:txbxContent>
            </v:textbox>
          </v:shape>
        </w:pict>
      </w:r>
    </w:p>
    <w:p w:rsidR="00600D6B" w:rsidRPr="009D35AD" w:rsidRDefault="00600D6B" w:rsidP="00586FB8">
      <w:pPr>
        <w:spacing w:line="360" w:lineRule="auto"/>
        <w:ind w:left="720"/>
        <w:rPr>
          <w:rFonts w:ascii="Arial" w:hAnsi="Arial" w:cs="Arial"/>
        </w:rPr>
      </w:pPr>
    </w:p>
    <w:p w:rsidR="00600D6B" w:rsidRPr="009D35AD" w:rsidRDefault="00600D6B" w:rsidP="00586FB8">
      <w:pPr>
        <w:spacing w:line="360" w:lineRule="auto"/>
        <w:jc w:val="center"/>
        <w:rPr>
          <w:rFonts w:ascii="Arial" w:hAnsi="Arial" w:cs="Arial"/>
        </w:rPr>
      </w:pPr>
    </w:p>
    <w:p w:rsidR="00600D6B" w:rsidRPr="009D35AD" w:rsidRDefault="00600D6B" w:rsidP="00586FB8">
      <w:pPr>
        <w:spacing w:line="360" w:lineRule="auto"/>
        <w:jc w:val="center"/>
        <w:rPr>
          <w:rFonts w:ascii="Arial" w:hAnsi="Arial" w:cs="Arial"/>
        </w:rPr>
      </w:pPr>
    </w:p>
    <w:p w:rsidR="00600D6B" w:rsidRPr="009D35AD" w:rsidRDefault="00600D6B" w:rsidP="00586FB8">
      <w:pPr>
        <w:spacing w:line="360" w:lineRule="auto"/>
        <w:jc w:val="center"/>
        <w:rPr>
          <w:rFonts w:ascii="Arial" w:hAnsi="Arial" w:cs="Arial"/>
        </w:rPr>
      </w:pPr>
    </w:p>
    <w:p w:rsidR="00600D6B" w:rsidRPr="009D35AD" w:rsidRDefault="00600D6B" w:rsidP="00586FB8">
      <w:pPr>
        <w:spacing w:line="360" w:lineRule="auto"/>
        <w:jc w:val="center"/>
        <w:rPr>
          <w:rFonts w:ascii="Arial" w:hAnsi="Arial" w:cs="Arial"/>
        </w:rPr>
      </w:pPr>
    </w:p>
    <w:p w:rsidR="00600D6B" w:rsidRPr="009D35AD" w:rsidRDefault="00600D6B" w:rsidP="00586FB8">
      <w:pPr>
        <w:spacing w:line="360" w:lineRule="auto"/>
        <w:jc w:val="center"/>
        <w:rPr>
          <w:rFonts w:ascii="Arial" w:hAnsi="Arial" w:cs="Arial"/>
        </w:rPr>
      </w:pPr>
    </w:p>
    <w:p w:rsidR="00600D6B" w:rsidRPr="009D35AD" w:rsidRDefault="00600D6B" w:rsidP="00586FB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……………………..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9D35AD">
        <w:rPr>
          <w:rFonts w:ascii="Arial" w:hAnsi="Arial" w:cs="Arial"/>
        </w:rPr>
        <w:t>……………………</w:t>
      </w:r>
    </w:p>
    <w:p w:rsidR="00600D6B" w:rsidRPr="009D35AD" w:rsidRDefault="00600D6B" w:rsidP="00586FB8">
      <w:pPr>
        <w:spacing w:line="360" w:lineRule="auto"/>
        <w:rPr>
          <w:rFonts w:ascii="Arial" w:hAnsi="Arial" w:cs="Arial"/>
        </w:rPr>
      </w:pPr>
    </w:p>
    <w:p w:rsidR="00600D6B" w:rsidRPr="009D35AD" w:rsidRDefault="00600D6B" w:rsidP="00586FB8">
      <w:pPr>
        <w:spacing w:line="360" w:lineRule="auto"/>
        <w:rPr>
          <w:rFonts w:ascii="Arial" w:hAnsi="Arial" w:cs="Arial"/>
        </w:rPr>
      </w:pPr>
      <w:r>
        <w:rPr>
          <w:noProof/>
        </w:rPr>
        <w:pict>
          <v:shape id="Oválný popisek 6" o:spid="_x0000_s1029" type="#_x0000_t63" style="position:absolute;margin-left:-1.85pt;margin-top:3.55pt;width:129pt;height:59.25pt;z-index:251651072;visibility:visible">
            <v:textbox>
              <w:txbxContent>
                <w:p w:rsidR="00600D6B" w:rsidRDefault="00600D6B" w:rsidP="00810764">
                  <w:r>
                    <w:t>TÝM</w:t>
                  </w:r>
                </w:p>
              </w:txbxContent>
            </v:textbox>
          </v:shape>
        </w:pict>
      </w:r>
      <w:r>
        <w:rPr>
          <w:noProof/>
        </w:rPr>
        <w:pict>
          <v:shape id="Oválný popisek 5" o:spid="_x0000_s1030" type="#_x0000_t63" style="position:absolute;margin-left:190.9pt;margin-top:3.55pt;width:129pt;height:59.25pt;z-index:251650048;visibility:visible">
            <v:textbox>
              <w:txbxContent>
                <w:p w:rsidR="00600D6B" w:rsidRDefault="00600D6B" w:rsidP="00810764">
                  <w:r>
                    <w:t>ĎŽÝMHLE</w:t>
                  </w:r>
                </w:p>
              </w:txbxContent>
            </v:textbox>
          </v:shape>
        </w:pict>
      </w:r>
      <w:r>
        <w:rPr>
          <w:noProof/>
        </w:rPr>
        <w:pict>
          <v:shape id="Oválný popisek 4" o:spid="_x0000_s1031" type="#_x0000_t63" style="position:absolute;margin-left:380.65pt;margin-top:7.3pt;width:129pt;height:59.25pt;z-index:251649024;visibility:visible">
            <v:textbox>
              <w:txbxContent>
                <w:p w:rsidR="00600D6B" w:rsidRDefault="00600D6B" w:rsidP="00810764">
                  <w:r>
                    <w:t>YŠM</w:t>
                  </w:r>
                </w:p>
              </w:txbxContent>
            </v:textbox>
          </v:shape>
        </w:pict>
      </w:r>
    </w:p>
    <w:p w:rsidR="00600D6B" w:rsidRPr="009D35AD" w:rsidRDefault="00600D6B" w:rsidP="00586FB8">
      <w:pPr>
        <w:spacing w:line="360" w:lineRule="auto"/>
        <w:rPr>
          <w:rFonts w:ascii="Arial" w:hAnsi="Arial" w:cs="Arial"/>
        </w:rPr>
      </w:pPr>
    </w:p>
    <w:p w:rsidR="00600D6B" w:rsidRPr="009D35AD" w:rsidRDefault="00600D6B" w:rsidP="00586FB8">
      <w:pPr>
        <w:spacing w:line="360" w:lineRule="auto"/>
        <w:rPr>
          <w:rFonts w:ascii="Arial" w:hAnsi="Arial" w:cs="Arial"/>
        </w:rPr>
      </w:pPr>
    </w:p>
    <w:p w:rsidR="00600D6B" w:rsidRPr="009D35AD" w:rsidRDefault="00600D6B" w:rsidP="00586FB8">
      <w:pPr>
        <w:spacing w:line="360" w:lineRule="auto"/>
        <w:rPr>
          <w:rFonts w:ascii="Arial" w:hAnsi="Arial" w:cs="Arial"/>
        </w:rPr>
      </w:pPr>
    </w:p>
    <w:p w:rsidR="00600D6B" w:rsidRPr="009D35AD" w:rsidRDefault="00600D6B" w:rsidP="00586FB8">
      <w:pPr>
        <w:spacing w:line="360" w:lineRule="auto"/>
        <w:rPr>
          <w:rFonts w:ascii="Arial" w:hAnsi="Arial" w:cs="Arial"/>
        </w:rPr>
      </w:pPr>
    </w:p>
    <w:p w:rsidR="00600D6B" w:rsidRPr="009D35AD" w:rsidRDefault="00600D6B" w:rsidP="00586FB8">
      <w:pPr>
        <w:spacing w:line="360" w:lineRule="auto"/>
        <w:rPr>
          <w:rFonts w:ascii="Arial" w:hAnsi="Arial" w:cs="Arial"/>
        </w:rPr>
      </w:pPr>
    </w:p>
    <w:p w:rsidR="00600D6B" w:rsidRPr="009D35AD" w:rsidRDefault="00600D6B" w:rsidP="00586FB8">
      <w:pPr>
        <w:spacing w:line="360" w:lineRule="auto"/>
        <w:rPr>
          <w:rFonts w:ascii="Arial" w:hAnsi="Arial" w:cs="Arial"/>
        </w:rPr>
      </w:pPr>
    </w:p>
    <w:p w:rsidR="00600D6B" w:rsidRPr="009D35AD" w:rsidRDefault="00600D6B" w:rsidP="00586FB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</w:t>
      </w:r>
      <w:r>
        <w:rPr>
          <w:rFonts w:ascii="Arial" w:hAnsi="Arial" w:cs="Arial"/>
        </w:rPr>
        <w:tab/>
      </w:r>
      <w:r w:rsidRPr="009D35AD">
        <w:rPr>
          <w:rFonts w:ascii="Arial" w:hAnsi="Arial" w:cs="Arial"/>
        </w:rPr>
        <w:t>……………………</w:t>
      </w:r>
    </w:p>
    <w:p w:rsidR="00600D6B" w:rsidRPr="009D35AD" w:rsidRDefault="00600D6B" w:rsidP="00586FB8">
      <w:pPr>
        <w:spacing w:line="360" w:lineRule="auto"/>
        <w:rPr>
          <w:rFonts w:ascii="Arial" w:hAnsi="Arial" w:cs="Arial"/>
        </w:rPr>
      </w:pPr>
    </w:p>
    <w:p w:rsidR="00600D6B" w:rsidRPr="009D35AD" w:rsidRDefault="00600D6B" w:rsidP="007F37C9">
      <w:pPr>
        <w:numPr>
          <w:ilvl w:val="0"/>
          <w:numId w:val="4"/>
        </w:numPr>
        <w:spacing w:line="360" w:lineRule="auto"/>
        <w:rPr>
          <w:rFonts w:ascii="Arial" w:hAnsi="Arial" w:cs="Arial"/>
          <w:b/>
          <w:bCs/>
        </w:rPr>
      </w:pPr>
      <w:r w:rsidRPr="009D35AD">
        <w:rPr>
          <w:rFonts w:ascii="Arial" w:hAnsi="Arial" w:cs="Arial"/>
          <w:b/>
          <w:bCs/>
        </w:rPr>
        <w:t>Doplň neúplné věty. Použij vyjmenovaná slova</w:t>
      </w:r>
      <w:r>
        <w:rPr>
          <w:rFonts w:ascii="Arial" w:hAnsi="Arial" w:cs="Arial"/>
          <w:b/>
          <w:bCs/>
        </w:rPr>
        <w:t xml:space="preserve"> po M</w:t>
      </w:r>
      <w:r w:rsidRPr="009D35AD">
        <w:rPr>
          <w:rFonts w:ascii="Arial" w:hAnsi="Arial" w:cs="Arial"/>
          <w:b/>
          <w:bCs/>
        </w:rPr>
        <w:t>.</w:t>
      </w:r>
    </w:p>
    <w:p w:rsidR="00600D6B" w:rsidRPr="009D35AD" w:rsidRDefault="00600D6B" w:rsidP="00586FB8">
      <w:pPr>
        <w:spacing w:line="360" w:lineRule="auto"/>
        <w:rPr>
          <w:rFonts w:ascii="Arial" w:hAnsi="Arial" w:cs="Arial"/>
        </w:rPr>
      </w:pPr>
    </w:p>
    <w:p w:rsidR="00600D6B" w:rsidRPr="009D35AD" w:rsidRDefault="00600D6B" w:rsidP="00586FB8">
      <w:pPr>
        <w:spacing w:line="360" w:lineRule="auto"/>
        <w:rPr>
          <w:rFonts w:ascii="Arial" w:hAnsi="Arial" w:cs="Arial"/>
        </w:rPr>
      </w:pPr>
      <w:r w:rsidRPr="009D35AD">
        <w:rPr>
          <w:rFonts w:ascii="Arial" w:hAnsi="Arial" w:cs="Arial"/>
        </w:rPr>
        <w:t>Z květů pampelišek létá …………………… .</w:t>
      </w:r>
    </w:p>
    <w:p w:rsidR="00600D6B" w:rsidRPr="009D35AD" w:rsidRDefault="00600D6B" w:rsidP="00586FB8">
      <w:pPr>
        <w:spacing w:line="360" w:lineRule="auto"/>
        <w:rPr>
          <w:rFonts w:ascii="Arial" w:hAnsi="Arial" w:cs="Arial"/>
        </w:rPr>
      </w:pPr>
      <w:r w:rsidRPr="009D35AD">
        <w:rPr>
          <w:rFonts w:ascii="Arial" w:hAnsi="Arial" w:cs="Arial"/>
        </w:rPr>
        <w:t>Každý večer musíme …………….. dveře od bytu.</w:t>
      </w:r>
    </w:p>
    <w:p w:rsidR="00600D6B" w:rsidRPr="009D35AD" w:rsidRDefault="00600D6B" w:rsidP="00586FB8">
      <w:pPr>
        <w:spacing w:line="360" w:lineRule="auto"/>
        <w:rPr>
          <w:rFonts w:ascii="Arial" w:hAnsi="Arial" w:cs="Arial"/>
        </w:rPr>
      </w:pPr>
      <w:r w:rsidRPr="009D35AD">
        <w:rPr>
          <w:rFonts w:ascii="Arial" w:hAnsi="Arial" w:cs="Arial"/>
        </w:rPr>
        <w:t>Po poli běhá šedá ………… .</w:t>
      </w:r>
    </w:p>
    <w:p w:rsidR="00600D6B" w:rsidRPr="009D35AD" w:rsidRDefault="00600D6B" w:rsidP="00586FB8">
      <w:pPr>
        <w:spacing w:line="360" w:lineRule="auto"/>
        <w:rPr>
          <w:rFonts w:ascii="Arial" w:hAnsi="Arial" w:cs="Arial"/>
        </w:rPr>
      </w:pPr>
      <w:r w:rsidRPr="009D35AD">
        <w:rPr>
          <w:rFonts w:ascii="Arial" w:hAnsi="Arial" w:cs="Arial"/>
        </w:rPr>
        <w:t>Musíš se ………… mýdlem.</w:t>
      </w:r>
    </w:p>
    <w:p w:rsidR="00600D6B" w:rsidRPr="009D35AD" w:rsidRDefault="00600D6B" w:rsidP="00586FB8">
      <w:pPr>
        <w:spacing w:line="360" w:lineRule="auto"/>
        <w:rPr>
          <w:rFonts w:ascii="Arial" w:hAnsi="Arial" w:cs="Arial"/>
        </w:rPr>
      </w:pPr>
      <w:r w:rsidRPr="009D35AD">
        <w:rPr>
          <w:rFonts w:ascii="Arial" w:hAnsi="Arial" w:cs="Arial"/>
        </w:rPr>
        <w:t>…… se nemůžeme dočkat.</w:t>
      </w:r>
    </w:p>
    <w:p w:rsidR="00600D6B" w:rsidRPr="009D35AD" w:rsidRDefault="00600D6B" w:rsidP="00586FB8">
      <w:pPr>
        <w:spacing w:line="360" w:lineRule="auto"/>
        <w:rPr>
          <w:rFonts w:ascii="Arial" w:hAnsi="Arial" w:cs="Arial"/>
        </w:rPr>
      </w:pPr>
    </w:p>
    <w:p w:rsidR="00600D6B" w:rsidRPr="009D35AD" w:rsidRDefault="00600D6B" w:rsidP="007F37C9">
      <w:pPr>
        <w:numPr>
          <w:ilvl w:val="0"/>
          <w:numId w:val="4"/>
        </w:numPr>
        <w:spacing w:line="360" w:lineRule="auto"/>
        <w:rPr>
          <w:rFonts w:ascii="Arial" w:hAnsi="Arial" w:cs="Arial"/>
          <w:b/>
          <w:bCs/>
        </w:rPr>
      </w:pPr>
      <w:r w:rsidRPr="009D35AD">
        <w:rPr>
          <w:rFonts w:ascii="Arial" w:hAnsi="Arial" w:cs="Arial"/>
          <w:b/>
          <w:bCs/>
        </w:rPr>
        <w:t>Oprav text a přepiš správně.</w:t>
      </w:r>
    </w:p>
    <w:p w:rsidR="00600D6B" w:rsidRPr="009D35AD" w:rsidRDefault="00600D6B" w:rsidP="00586FB8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9D35AD">
        <w:rPr>
          <w:rFonts w:ascii="Arial" w:hAnsi="Arial" w:cs="Arial"/>
        </w:rPr>
        <w:t>Hlemížď nosí ulytu.</w:t>
      </w:r>
      <w:r>
        <w:rPr>
          <w:rFonts w:ascii="Arial" w:hAnsi="Arial" w:cs="Arial"/>
        </w:rPr>
        <w:t xml:space="preserve"> ____________________________________</w:t>
      </w:r>
    </w:p>
    <w:p w:rsidR="00600D6B" w:rsidRPr="009D35AD" w:rsidRDefault="00600D6B" w:rsidP="00586FB8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9D35AD">
        <w:rPr>
          <w:rFonts w:ascii="Arial" w:hAnsi="Arial" w:cs="Arial"/>
        </w:rPr>
        <w:t>Míla nerada mije nádobí.</w:t>
      </w:r>
      <w:r>
        <w:rPr>
          <w:rFonts w:ascii="Arial" w:hAnsi="Arial" w:cs="Arial"/>
        </w:rPr>
        <w:t xml:space="preserve"> __________________________________</w:t>
      </w:r>
    </w:p>
    <w:p w:rsidR="00600D6B" w:rsidRPr="009D35AD" w:rsidRDefault="00600D6B" w:rsidP="00586FB8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9D35AD">
        <w:rPr>
          <w:rFonts w:ascii="Arial" w:hAnsi="Arial" w:cs="Arial"/>
        </w:rPr>
        <w:t>Dřevorubci mitili stromy.</w:t>
      </w:r>
      <w:r>
        <w:rPr>
          <w:rFonts w:ascii="Arial" w:hAnsi="Arial" w:cs="Arial"/>
        </w:rPr>
        <w:t xml:space="preserve"> ___________________________________</w:t>
      </w:r>
    </w:p>
    <w:p w:rsidR="00600D6B" w:rsidRPr="009D35AD" w:rsidRDefault="00600D6B" w:rsidP="00586FB8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9D35AD">
        <w:rPr>
          <w:rFonts w:ascii="Arial" w:hAnsi="Arial" w:cs="Arial"/>
        </w:rPr>
        <w:t>Maminka mije okna.</w:t>
      </w:r>
      <w:r>
        <w:rPr>
          <w:rFonts w:ascii="Arial" w:hAnsi="Arial" w:cs="Arial"/>
        </w:rPr>
        <w:t xml:space="preserve"> _______________________________________</w:t>
      </w:r>
    </w:p>
    <w:p w:rsidR="00600D6B" w:rsidRPr="009D35AD" w:rsidRDefault="00600D6B" w:rsidP="007F37C9">
      <w:pPr>
        <w:numPr>
          <w:ilvl w:val="0"/>
          <w:numId w:val="4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Utvoř správné spojení podle vzoru a napiš.</w:t>
      </w:r>
    </w:p>
    <w:p w:rsidR="00600D6B" w:rsidRPr="009D35AD" w:rsidRDefault="00600D6B" w:rsidP="00586FB8">
      <w:pPr>
        <w:spacing w:line="360" w:lineRule="auto"/>
        <w:rPr>
          <w:rFonts w:ascii="Arial" w:hAnsi="Arial" w:cs="Arial"/>
          <w:b/>
          <w:bCs/>
        </w:rPr>
      </w:pPr>
      <w:r>
        <w:rPr>
          <w:noProof/>
        </w:rPr>
        <w:pict>
          <v:shape id="Oválný popisek 3" o:spid="_x0000_s1032" type="#_x0000_t63" style="position:absolute;margin-left:197.65pt;margin-top:8.1pt;width:62.25pt;height:32.25pt;z-index:251654144;visibility:visible" adj="2290,30742">
            <v:textbox>
              <w:txbxContent>
                <w:p w:rsidR="00600D6B" w:rsidRDefault="00600D6B" w:rsidP="00810764">
                  <w:r>
                    <w:t>mýt</w:t>
                  </w:r>
                </w:p>
              </w:txbxContent>
            </v:textbox>
          </v:shape>
        </w:pict>
      </w:r>
      <w:r>
        <w:rPr>
          <w:noProof/>
        </w:rPr>
        <w:pict>
          <v:shape id="Oválný popisek 2" o:spid="_x0000_s1033" type="#_x0000_t63" style="position:absolute;margin-left:31.15pt;margin-top:8.1pt;width:62.25pt;height:32.25pt;z-index:251652096;visibility:visible" adj="2290,30742">
            <v:textbox>
              <w:txbxContent>
                <w:p w:rsidR="00600D6B" w:rsidRDefault="00600D6B" w:rsidP="00810764">
                  <w:r>
                    <w:t>mít</w:t>
                  </w:r>
                </w:p>
              </w:txbxContent>
            </v:textbox>
          </v:shape>
        </w:pict>
      </w:r>
    </w:p>
    <w:p w:rsidR="00600D6B" w:rsidRPr="009D35AD" w:rsidRDefault="00600D6B" w:rsidP="00586FB8">
      <w:pPr>
        <w:tabs>
          <w:tab w:val="left" w:pos="2055"/>
        </w:tabs>
        <w:spacing w:line="360" w:lineRule="auto"/>
        <w:rPr>
          <w:rFonts w:ascii="Arial" w:hAnsi="Arial" w:cs="Arial"/>
          <w:b/>
          <w:bCs/>
        </w:rPr>
      </w:pPr>
      <w:r>
        <w:rPr>
          <w:noProof/>
        </w:rPr>
        <w:pict>
          <v:shape id="Oválný popisek 1" o:spid="_x0000_s1034" type="#_x0000_t63" style="position:absolute;margin-left:223.05pt;margin-top:-178.8pt;width:7.15pt;height:7.15pt;z-index:251653120;visibility:visible">
            <v:textbox>
              <w:txbxContent>
                <w:p w:rsidR="00600D6B" w:rsidRDefault="00600D6B" w:rsidP="00810764"/>
              </w:txbxContent>
            </v:textbox>
          </v:shape>
        </w:pict>
      </w:r>
      <w:r w:rsidRPr="009D35AD">
        <w:rPr>
          <w:rFonts w:ascii="Arial" w:hAnsi="Arial" w:cs="Arial"/>
          <w:b/>
          <w:bCs/>
        </w:rPr>
        <w:tab/>
      </w:r>
    </w:p>
    <w:p w:rsidR="00600D6B" w:rsidRPr="009D35AD" w:rsidRDefault="00600D6B" w:rsidP="00586FB8">
      <w:pPr>
        <w:spacing w:line="360" w:lineRule="auto"/>
        <w:rPr>
          <w:rFonts w:ascii="Arial" w:hAnsi="Arial" w:cs="Arial"/>
          <w:b/>
          <w:bCs/>
        </w:rPr>
      </w:pPr>
    </w:p>
    <w:p w:rsidR="00600D6B" w:rsidRPr="009D35AD" w:rsidRDefault="00600D6B" w:rsidP="00586FB8">
      <w:pPr>
        <w:spacing w:line="360" w:lineRule="auto"/>
        <w:rPr>
          <w:rFonts w:ascii="Arial" w:hAnsi="Arial" w:cs="Arial"/>
          <w:b/>
          <w:bCs/>
        </w:rPr>
      </w:pPr>
    </w:p>
    <w:p w:rsidR="00600D6B" w:rsidRPr="009D35AD" w:rsidRDefault="00600D6B" w:rsidP="00586FB8">
      <w:pPr>
        <w:spacing w:line="360" w:lineRule="auto"/>
        <w:rPr>
          <w:rFonts w:ascii="Arial" w:hAnsi="Arial" w:cs="Arial"/>
          <w:b/>
          <w:bCs/>
        </w:rPr>
      </w:pPr>
      <w:r w:rsidRPr="009D35AD">
        <w:rPr>
          <w:rFonts w:ascii="Arial" w:hAnsi="Arial" w:cs="Arial"/>
          <w:b/>
          <w:bCs/>
        </w:rPr>
        <w:t>…</w:t>
      </w:r>
      <w:r>
        <w:rPr>
          <w:rFonts w:ascii="Arial" w:hAnsi="Arial" w:cs="Arial"/>
          <w:b/>
          <w:bCs/>
        </w:rPr>
        <w:t>dobré známky</w:t>
      </w:r>
      <w:r w:rsidRPr="009D35AD">
        <w:rPr>
          <w:rFonts w:ascii="Arial" w:hAnsi="Arial" w:cs="Arial"/>
          <w:b/>
          <w:bCs/>
        </w:rPr>
        <w:t>…</w:t>
      </w:r>
      <w:r w:rsidRPr="009D35AD">
        <w:rPr>
          <w:rFonts w:ascii="Arial" w:hAnsi="Arial" w:cs="Arial"/>
          <w:b/>
          <w:bCs/>
        </w:rPr>
        <w:tab/>
      </w:r>
      <w:r w:rsidRPr="009D35AD">
        <w:rPr>
          <w:rFonts w:ascii="Arial" w:hAnsi="Arial" w:cs="Arial"/>
          <w:b/>
          <w:bCs/>
        </w:rPr>
        <w:tab/>
      </w:r>
      <w:r w:rsidRPr="009D35AD">
        <w:rPr>
          <w:rFonts w:ascii="Arial" w:hAnsi="Arial" w:cs="Arial"/>
          <w:b/>
          <w:bCs/>
        </w:rPr>
        <w:tab/>
        <w:t>…</w:t>
      </w:r>
      <w:r>
        <w:rPr>
          <w:rFonts w:ascii="Arial" w:hAnsi="Arial" w:cs="Arial"/>
          <w:b/>
          <w:bCs/>
        </w:rPr>
        <w:t>ruce……</w:t>
      </w:r>
    </w:p>
    <w:p w:rsidR="00600D6B" w:rsidRPr="009D35AD" w:rsidRDefault="00600D6B" w:rsidP="00586FB8">
      <w:pPr>
        <w:spacing w:line="360" w:lineRule="auto"/>
        <w:rPr>
          <w:rFonts w:ascii="Arial" w:hAnsi="Arial" w:cs="Arial"/>
          <w:b/>
          <w:bCs/>
        </w:rPr>
      </w:pPr>
      <w:r w:rsidRPr="009D35AD">
        <w:rPr>
          <w:rFonts w:ascii="Arial" w:hAnsi="Arial" w:cs="Arial"/>
          <w:b/>
          <w:bCs/>
        </w:rPr>
        <w:t>……………</w:t>
      </w:r>
      <w:r>
        <w:rPr>
          <w:rFonts w:ascii="Arial" w:hAnsi="Arial" w:cs="Arial"/>
          <w:b/>
          <w:bCs/>
        </w:rPr>
        <w:t>………..</w:t>
      </w:r>
      <w:r w:rsidRPr="009D35AD">
        <w:rPr>
          <w:rFonts w:ascii="Arial" w:hAnsi="Arial" w:cs="Arial"/>
          <w:b/>
          <w:bCs/>
        </w:rPr>
        <w:tab/>
      </w:r>
      <w:r w:rsidRPr="009D35AD">
        <w:rPr>
          <w:rFonts w:ascii="Arial" w:hAnsi="Arial" w:cs="Arial"/>
          <w:b/>
          <w:bCs/>
        </w:rPr>
        <w:tab/>
      </w:r>
      <w:r w:rsidRPr="009D35AD">
        <w:rPr>
          <w:rFonts w:ascii="Arial" w:hAnsi="Arial" w:cs="Arial"/>
          <w:b/>
          <w:bCs/>
        </w:rPr>
        <w:tab/>
        <w:t>………………</w:t>
      </w:r>
    </w:p>
    <w:p w:rsidR="00600D6B" w:rsidRPr="009D35AD" w:rsidRDefault="00600D6B" w:rsidP="00586FB8">
      <w:pPr>
        <w:spacing w:line="360" w:lineRule="auto"/>
        <w:rPr>
          <w:rFonts w:ascii="Arial" w:hAnsi="Arial" w:cs="Arial"/>
          <w:b/>
          <w:bCs/>
        </w:rPr>
      </w:pPr>
      <w:r w:rsidRPr="009D35AD">
        <w:rPr>
          <w:rFonts w:ascii="Arial" w:hAnsi="Arial" w:cs="Arial"/>
          <w:b/>
          <w:bCs/>
        </w:rPr>
        <w:t>……………</w:t>
      </w:r>
      <w:r>
        <w:rPr>
          <w:rFonts w:ascii="Arial" w:hAnsi="Arial" w:cs="Arial"/>
          <w:b/>
          <w:bCs/>
        </w:rPr>
        <w:t>………..</w:t>
      </w:r>
      <w:r w:rsidRPr="009D35AD">
        <w:rPr>
          <w:rFonts w:ascii="Arial" w:hAnsi="Arial" w:cs="Arial"/>
          <w:b/>
          <w:bCs/>
        </w:rPr>
        <w:tab/>
      </w:r>
      <w:r w:rsidRPr="009D35AD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 w:rsidRPr="009D35AD">
        <w:rPr>
          <w:rFonts w:ascii="Arial" w:hAnsi="Arial" w:cs="Arial"/>
          <w:b/>
          <w:bCs/>
        </w:rPr>
        <w:t>………………</w:t>
      </w:r>
    </w:p>
    <w:p w:rsidR="00600D6B" w:rsidRPr="009D35AD" w:rsidRDefault="00600D6B" w:rsidP="00586FB8">
      <w:pPr>
        <w:spacing w:line="360" w:lineRule="auto"/>
        <w:rPr>
          <w:rFonts w:ascii="Arial" w:hAnsi="Arial" w:cs="Arial"/>
          <w:b/>
          <w:bCs/>
        </w:rPr>
      </w:pPr>
      <w:r w:rsidRPr="009D35AD">
        <w:rPr>
          <w:rFonts w:ascii="Arial" w:hAnsi="Arial" w:cs="Arial"/>
          <w:b/>
          <w:bCs/>
        </w:rPr>
        <w:t>……………</w:t>
      </w:r>
      <w:r>
        <w:rPr>
          <w:rFonts w:ascii="Arial" w:hAnsi="Arial" w:cs="Arial"/>
          <w:b/>
          <w:bCs/>
        </w:rPr>
        <w:t>……….</w:t>
      </w:r>
      <w:r w:rsidRPr="009D35AD">
        <w:rPr>
          <w:rFonts w:ascii="Arial" w:hAnsi="Arial" w:cs="Arial"/>
          <w:b/>
          <w:bCs/>
        </w:rPr>
        <w:tab/>
      </w:r>
      <w:r w:rsidRPr="009D35AD">
        <w:rPr>
          <w:rFonts w:ascii="Arial" w:hAnsi="Arial" w:cs="Arial"/>
          <w:b/>
          <w:bCs/>
        </w:rPr>
        <w:tab/>
      </w:r>
      <w:r w:rsidRPr="009D35AD">
        <w:rPr>
          <w:rFonts w:ascii="Arial" w:hAnsi="Arial" w:cs="Arial"/>
          <w:b/>
          <w:bCs/>
        </w:rPr>
        <w:tab/>
        <w:t>………………</w:t>
      </w:r>
    </w:p>
    <w:p w:rsidR="00600D6B" w:rsidRDefault="00600D6B" w:rsidP="00586FB8">
      <w:pPr>
        <w:spacing w:line="360" w:lineRule="auto"/>
        <w:rPr>
          <w:rFonts w:ascii="Arial" w:hAnsi="Arial" w:cs="Arial"/>
          <w:b/>
          <w:bCs/>
        </w:rPr>
      </w:pPr>
    </w:p>
    <w:p w:rsidR="00600D6B" w:rsidRPr="009D35AD" w:rsidRDefault="00600D6B" w:rsidP="00586FB8">
      <w:pPr>
        <w:spacing w:line="360" w:lineRule="auto"/>
        <w:rPr>
          <w:rFonts w:ascii="Arial" w:hAnsi="Arial" w:cs="Arial"/>
          <w:b/>
          <w:bCs/>
        </w:rPr>
      </w:pPr>
    </w:p>
    <w:p w:rsidR="00600D6B" w:rsidRDefault="00600D6B" w:rsidP="007F37C9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Spoj dvojice výrazů s podobným významem.</w:t>
      </w:r>
    </w:p>
    <w:p w:rsidR="00600D6B" w:rsidRPr="00586FB8" w:rsidRDefault="00600D6B" w:rsidP="00586FB8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Pr="00586FB8">
        <w:rPr>
          <w:rFonts w:ascii="Arial" w:hAnsi="Arial" w:cs="Arial"/>
        </w:rPr>
        <w:t>yslet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kácet</w:t>
      </w:r>
    </w:p>
    <w:p w:rsidR="00600D6B" w:rsidRDefault="00600D6B" w:rsidP="00586FB8">
      <w:pPr>
        <w:pStyle w:val="ListParagraph"/>
        <w:spacing w:line="360" w:lineRule="auto"/>
        <w:rPr>
          <w:rFonts w:ascii="Arial" w:hAnsi="Arial" w:cs="Arial"/>
        </w:rPr>
      </w:pPr>
      <w:r w:rsidRPr="00586FB8">
        <w:rPr>
          <w:rFonts w:ascii="Arial" w:hAnsi="Arial" w:cs="Arial"/>
        </w:rPr>
        <w:t>myš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mořský živočich</w:t>
      </w:r>
    </w:p>
    <w:p w:rsidR="00600D6B" w:rsidRPr="00586FB8" w:rsidRDefault="00600D6B" w:rsidP="00586FB8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hlemýžď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malý hlodavec</w:t>
      </w:r>
    </w:p>
    <w:p w:rsidR="00600D6B" w:rsidRDefault="00600D6B" w:rsidP="00586FB8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mýtit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přemýšlet</w:t>
      </w:r>
    </w:p>
    <w:p w:rsidR="00600D6B" w:rsidRDefault="00600D6B" w:rsidP="00586FB8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mýto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šnek</w:t>
      </w:r>
    </w:p>
    <w:p w:rsidR="00600D6B" w:rsidRPr="00E713B6" w:rsidRDefault="00600D6B" w:rsidP="00586FB8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sumýš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poplatek za užití silnice</w:t>
      </w:r>
    </w:p>
    <w:p w:rsidR="00600D6B" w:rsidRPr="009D35AD" w:rsidRDefault="00600D6B" w:rsidP="00586FB8">
      <w:pPr>
        <w:spacing w:line="360" w:lineRule="auto"/>
        <w:rPr>
          <w:rFonts w:ascii="Arial" w:hAnsi="Arial" w:cs="Arial"/>
          <w:b/>
          <w:bCs/>
        </w:rPr>
      </w:pPr>
    </w:p>
    <w:p w:rsidR="00600D6B" w:rsidRDefault="00600D6B"/>
    <w:p w:rsidR="00600D6B" w:rsidRDefault="00600D6B"/>
    <w:p w:rsidR="00600D6B" w:rsidRDefault="00600D6B"/>
    <w:p w:rsidR="00600D6B" w:rsidRDefault="00600D6B"/>
    <w:p w:rsidR="00600D6B" w:rsidRDefault="00600D6B"/>
    <w:p w:rsidR="00600D6B" w:rsidRDefault="00600D6B"/>
    <w:p w:rsidR="00600D6B" w:rsidRDefault="00600D6B"/>
    <w:p w:rsidR="00600D6B" w:rsidRDefault="00600D6B"/>
    <w:p w:rsidR="00600D6B" w:rsidRDefault="00600D6B"/>
    <w:p w:rsidR="00600D6B" w:rsidRDefault="00600D6B"/>
    <w:p w:rsidR="00600D6B" w:rsidRDefault="00600D6B"/>
    <w:p w:rsidR="00600D6B" w:rsidRDefault="00600D6B"/>
    <w:p w:rsidR="00600D6B" w:rsidRDefault="00600D6B"/>
    <w:p w:rsidR="00600D6B" w:rsidRDefault="00600D6B"/>
    <w:p w:rsidR="00600D6B" w:rsidRDefault="00600D6B"/>
    <w:p w:rsidR="00600D6B" w:rsidRDefault="00600D6B"/>
    <w:p w:rsidR="00600D6B" w:rsidRDefault="00600D6B"/>
    <w:p w:rsidR="00600D6B" w:rsidRDefault="00600D6B"/>
    <w:p w:rsidR="00600D6B" w:rsidRDefault="00600D6B"/>
    <w:p w:rsidR="00600D6B" w:rsidRDefault="00600D6B"/>
    <w:p w:rsidR="00600D6B" w:rsidRDefault="00600D6B"/>
    <w:p w:rsidR="00600D6B" w:rsidRDefault="00600D6B"/>
    <w:p w:rsidR="00600D6B" w:rsidRDefault="00600D6B"/>
    <w:p w:rsidR="00600D6B" w:rsidRDefault="00600D6B"/>
    <w:p w:rsidR="00600D6B" w:rsidRDefault="00600D6B">
      <w:r>
        <w:t>Řešení</w:t>
      </w:r>
    </w:p>
    <w:p w:rsidR="00600D6B" w:rsidRPr="009D35AD" w:rsidRDefault="00600D6B" w:rsidP="007F37C9">
      <w:pPr>
        <w:numPr>
          <w:ilvl w:val="3"/>
          <w:numId w:val="2"/>
        </w:numPr>
        <w:spacing w:line="360" w:lineRule="auto"/>
        <w:ind w:hanging="2596"/>
        <w:rPr>
          <w:rFonts w:ascii="Arial" w:hAnsi="Arial" w:cs="Arial"/>
          <w:b/>
          <w:bCs/>
        </w:rPr>
      </w:pPr>
      <w:r w:rsidRPr="009D35AD">
        <w:rPr>
          <w:rFonts w:ascii="Arial" w:hAnsi="Arial" w:cs="Arial"/>
          <w:b/>
          <w:bCs/>
        </w:rPr>
        <w:t>Pokus složit vyjmenovaná slova po M.</w:t>
      </w:r>
    </w:p>
    <w:p w:rsidR="00600D6B" w:rsidRPr="009D35AD" w:rsidRDefault="00600D6B" w:rsidP="00FD5367">
      <w:pPr>
        <w:spacing w:line="360" w:lineRule="auto"/>
        <w:ind w:left="720"/>
        <w:rPr>
          <w:rFonts w:ascii="Arial" w:hAnsi="Arial" w:cs="Arial"/>
        </w:rPr>
      </w:pPr>
    </w:p>
    <w:p w:rsidR="00600D6B" w:rsidRPr="009D35AD" w:rsidRDefault="00600D6B" w:rsidP="00FD5367">
      <w:pPr>
        <w:spacing w:line="360" w:lineRule="auto"/>
        <w:ind w:left="720"/>
        <w:rPr>
          <w:rFonts w:ascii="Arial" w:hAnsi="Arial" w:cs="Arial"/>
        </w:rPr>
      </w:pPr>
      <w:r>
        <w:rPr>
          <w:noProof/>
        </w:rPr>
        <w:pict>
          <v:shape id="_x0000_s1035" type="#_x0000_t63" style="position:absolute;left:0;text-align:left;margin-left:169.15pt;margin-top:10.3pt;width:129pt;height:59.25pt;z-index:251656192;visibility:visible">
            <v:textbox>
              <w:txbxContent>
                <w:p w:rsidR="00600D6B" w:rsidRDefault="00600D6B" w:rsidP="00FD5367">
                  <w:r>
                    <w:t>SYMLIT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6" type="#_x0000_t63" style="position:absolute;left:0;text-align:left;margin-left:-1.85pt;margin-top:5.05pt;width:129pt;height:59.25pt;z-index:251655168;visibility:visible">
            <v:textbox>
              <w:txbxContent>
                <w:p w:rsidR="00600D6B" w:rsidRDefault="00600D6B" w:rsidP="00FD5367">
                  <w:r>
                    <w:t>MYHZ</w:t>
                  </w:r>
                </w:p>
              </w:txbxContent>
            </v:textbox>
          </v:shape>
        </w:pict>
      </w:r>
    </w:p>
    <w:p w:rsidR="00600D6B" w:rsidRPr="009D35AD" w:rsidRDefault="00600D6B" w:rsidP="00FD5367">
      <w:pPr>
        <w:spacing w:line="360" w:lineRule="auto"/>
        <w:ind w:left="720"/>
        <w:rPr>
          <w:rFonts w:ascii="Arial" w:hAnsi="Arial" w:cs="Arial"/>
        </w:rPr>
      </w:pPr>
      <w:r>
        <w:rPr>
          <w:noProof/>
        </w:rPr>
        <w:pict>
          <v:shape id="_x0000_s1037" type="#_x0000_t63" style="position:absolute;left:0;text-align:left;margin-left:354.4pt;margin-top:.25pt;width:129pt;height:59.25pt;z-index:251657216;visibility:visible">
            <v:textbox>
              <w:txbxContent>
                <w:p w:rsidR="00600D6B" w:rsidRDefault="00600D6B" w:rsidP="00FD5367">
                  <w:r>
                    <w:t>KATMYZA</w:t>
                  </w:r>
                </w:p>
              </w:txbxContent>
            </v:textbox>
          </v:shape>
        </w:pict>
      </w:r>
    </w:p>
    <w:p w:rsidR="00600D6B" w:rsidRPr="009D35AD" w:rsidRDefault="00600D6B" w:rsidP="00FD5367">
      <w:pPr>
        <w:spacing w:line="360" w:lineRule="auto"/>
        <w:ind w:left="720"/>
        <w:rPr>
          <w:rFonts w:ascii="Arial" w:hAnsi="Arial" w:cs="Arial"/>
        </w:rPr>
      </w:pPr>
    </w:p>
    <w:p w:rsidR="00600D6B" w:rsidRPr="009D35AD" w:rsidRDefault="00600D6B" w:rsidP="00FD5367">
      <w:pPr>
        <w:spacing w:line="360" w:lineRule="auto"/>
        <w:jc w:val="center"/>
        <w:rPr>
          <w:rFonts w:ascii="Arial" w:hAnsi="Arial" w:cs="Arial"/>
        </w:rPr>
      </w:pPr>
    </w:p>
    <w:p w:rsidR="00600D6B" w:rsidRPr="009D35AD" w:rsidRDefault="00600D6B" w:rsidP="00FD5367">
      <w:pPr>
        <w:spacing w:line="360" w:lineRule="auto"/>
        <w:jc w:val="center"/>
        <w:rPr>
          <w:rFonts w:ascii="Arial" w:hAnsi="Arial" w:cs="Arial"/>
        </w:rPr>
      </w:pPr>
    </w:p>
    <w:p w:rsidR="00600D6B" w:rsidRPr="009D35AD" w:rsidRDefault="00600D6B" w:rsidP="00FD5367">
      <w:pPr>
        <w:spacing w:line="360" w:lineRule="auto"/>
        <w:jc w:val="center"/>
        <w:rPr>
          <w:rFonts w:ascii="Arial" w:hAnsi="Arial" w:cs="Arial"/>
        </w:rPr>
      </w:pPr>
    </w:p>
    <w:p w:rsidR="00600D6B" w:rsidRPr="009D35AD" w:rsidRDefault="00600D6B" w:rsidP="00FD5367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600D6B" w:rsidRPr="009D35AD" w:rsidRDefault="00600D6B" w:rsidP="00FD5367">
      <w:pPr>
        <w:spacing w:line="360" w:lineRule="auto"/>
        <w:jc w:val="center"/>
        <w:rPr>
          <w:rFonts w:ascii="Arial" w:hAnsi="Arial" w:cs="Arial"/>
        </w:rPr>
      </w:pPr>
    </w:p>
    <w:p w:rsidR="00600D6B" w:rsidRPr="009B050E" w:rsidRDefault="00600D6B" w:rsidP="00FD5367">
      <w:pPr>
        <w:spacing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hmyz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color w:val="FF0000"/>
        </w:rPr>
        <w:t>myslit</w:t>
      </w:r>
      <w:r>
        <w:rPr>
          <w:rFonts w:ascii="Arial" w:hAnsi="Arial" w:cs="Arial"/>
          <w:color w:val="FF0000"/>
        </w:rPr>
        <w:tab/>
      </w:r>
      <w:r>
        <w:rPr>
          <w:rFonts w:ascii="Arial" w:hAnsi="Arial" w:cs="Arial"/>
          <w:color w:val="FF0000"/>
        </w:rPr>
        <w:tab/>
      </w:r>
      <w:r>
        <w:rPr>
          <w:rFonts w:ascii="Arial" w:hAnsi="Arial" w:cs="Arial"/>
          <w:color w:val="FF0000"/>
        </w:rPr>
        <w:tab/>
      </w:r>
      <w:r>
        <w:rPr>
          <w:rFonts w:ascii="Arial" w:hAnsi="Arial" w:cs="Arial"/>
          <w:color w:val="FF0000"/>
        </w:rPr>
        <w:tab/>
      </w:r>
      <w:r>
        <w:rPr>
          <w:rFonts w:ascii="Arial" w:hAnsi="Arial" w:cs="Arial"/>
          <w:color w:val="FF0000"/>
        </w:rPr>
        <w:tab/>
      </w:r>
      <w:r>
        <w:rPr>
          <w:rFonts w:ascii="Arial" w:hAnsi="Arial" w:cs="Arial"/>
          <w:color w:val="FF0000"/>
        </w:rPr>
        <w:tab/>
        <w:t>zamykat</w:t>
      </w:r>
    </w:p>
    <w:p w:rsidR="00600D6B" w:rsidRPr="009D35AD" w:rsidRDefault="00600D6B" w:rsidP="00FD5367">
      <w:pPr>
        <w:spacing w:line="360" w:lineRule="auto"/>
        <w:rPr>
          <w:rFonts w:ascii="Arial" w:hAnsi="Arial" w:cs="Arial"/>
        </w:rPr>
      </w:pPr>
    </w:p>
    <w:p w:rsidR="00600D6B" w:rsidRPr="009D35AD" w:rsidRDefault="00600D6B" w:rsidP="00FD5367">
      <w:pPr>
        <w:spacing w:line="360" w:lineRule="auto"/>
        <w:rPr>
          <w:rFonts w:ascii="Arial" w:hAnsi="Arial" w:cs="Arial"/>
        </w:rPr>
      </w:pPr>
      <w:r>
        <w:rPr>
          <w:noProof/>
        </w:rPr>
        <w:pict>
          <v:shape id="_x0000_s1038" type="#_x0000_t63" style="position:absolute;margin-left:-1.85pt;margin-top:3.55pt;width:129pt;height:59.25pt;z-index:251660288;visibility:visible">
            <v:textbox>
              <w:txbxContent>
                <w:p w:rsidR="00600D6B" w:rsidRDefault="00600D6B" w:rsidP="00FD5367">
                  <w:r>
                    <w:t>TÝM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9" type="#_x0000_t63" style="position:absolute;margin-left:190.9pt;margin-top:3.55pt;width:129pt;height:59.25pt;z-index:251659264;visibility:visible">
            <v:textbox>
              <w:txbxContent>
                <w:p w:rsidR="00600D6B" w:rsidRDefault="00600D6B" w:rsidP="00FD5367">
                  <w:r>
                    <w:t>ĎŽÝMHLE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0" type="#_x0000_t63" style="position:absolute;margin-left:380.65pt;margin-top:7.3pt;width:129pt;height:59.25pt;z-index:251658240;visibility:visible">
            <v:textbox>
              <w:txbxContent>
                <w:p w:rsidR="00600D6B" w:rsidRDefault="00600D6B" w:rsidP="00FD5367">
                  <w:r>
                    <w:t>YŠM</w:t>
                  </w:r>
                </w:p>
              </w:txbxContent>
            </v:textbox>
          </v:shape>
        </w:pict>
      </w:r>
    </w:p>
    <w:p w:rsidR="00600D6B" w:rsidRPr="009D35AD" w:rsidRDefault="00600D6B" w:rsidP="00FD5367">
      <w:pPr>
        <w:spacing w:line="360" w:lineRule="auto"/>
        <w:rPr>
          <w:rFonts w:ascii="Arial" w:hAnsi="Arial" w:cs="Arial"/>
        </w:rPr>
      </w:pPr>
    </w:p>
    <w:p w:rsidR="00600D6B" w:rsidRPr="009D35AD" w:rsidRDefault="00600D6B" w:rsidP="00FD5367">
      <w:pPr>
        <w:spacing w:line="360" w:lineRule="auto"/>
        <w:rPr>
          <w:rFonts w:ascii="Arial" w:hAnsi="Arial" w:cs="Arial"/>
        </w:rPr>
      </w:pPr>
    </w:p>
    <w:p w:rsidR="00600D6B" w:rsidRPr="009D35AD" w:rsidRDefault="00600D6B" w:rsidP="00FD5367">
      <w:pPr>
        <w:spacing w:line="360" w:lineRule="auto"/>
        <w:rPr>
          <w:rFonts w:ascii="Arial" w:hAnsi="Arial" w:cs="Arial"/>
        </w:rPr>
      </w:pPr>
    </w:p>
    <w:p w:rsidR="00600D6B" w:rsidRPr="009D35AD" w:rsidRDefault="00600D6B" w:rsidP="00FD5367">
      <w:pPr>
        <w:spacing w:line="360" w:lineRule="auto"/>
        <w:rPr>
          <w:rFonts w:ascii="Arial" w:hAnsi="Arial" w:cs="Arial"/>
        </w:rPr>
      </w:pPr>
    </w:p>
    <w:p w:rsidR="00600D6B" w:rsidRPr="009D35AD" w:rsidRDefault="00600D6B" w:rsidP="00FD5367">
      <w:pPr>
        <w:spacing w:line="360" w:lineRule="auto"/>
        <w:rPr>
          <w:rFonts w:ascii="Arial" w:hAnsi="Arial" w:cs="Arial"/>
        </w:rPr>
      </w:pPr>
    </w:p>
    <w:p w:rsidR="00600D6B" w:rsidRPr="009B050E" w:rsidRDefault="00600D6B" w:rsidP="009B050E">
      <w:pPr>
        <w:spacing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mýt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color w:val="FF0000"/>
        </w:rPr>
        <w:t>hlemýžď</w:t>
      </w:r>
      <w:r>
        <w:rPr>
          <w:rFonts w:ascii="Arial" w:hAnsi="Arial" w:cs="Arial"/>
          <w:color w:val="FF0000"/>
        </w:rPr>
        <w:tab/>
      </w:r>
      <w:r>
        <w:rPr>
          <w:rFonts w:ascii="Arial" w:hAnsi="Arial" w:cs="Arial"/>
          <w:color w:val="FF0000"/>
        </w:rPr>
        <w:tab/>
      </w:r>
      <w:r>
        <w:rPr>
          <w:rFonts w:ascii="Arial" w:hAnsi="Arial" w:cs="Arial"/>
          <w:color w:val="FF0000"/>
        </w:rPr>
        <w:tab/>
      </w:r>
      <w:r>
        <w:rPr>
          <w:rFonts w:ascii="Arial" w:hAnsi="Arial" w:cs="Arial"/>
          <w:color w:val="FF0000"/>
        </w:rPr>
        <w:tab/>
      </w:r>
      <w:r>
        <w:rPr>
          <w:rFonts w:ascii="Arial" w:hAnsi="Arial" w:cs="Arial"/>
          <w:color w:val="FF0000"/>
        </w:rPr>
        <w:tab/>
        <w:t>myš</w:t>
      </w:r>
    </w:p>
    <w:p w:rsidR="00600D6B" w:rsidRPr="009D35AD" w:rsidRDefault="00600D6B" w:rsidP="00FD5367">
      <w:pPr>
        <w:spacing w:line="360" w:lineRule="auto"/>
        <w:rPr>
          <w:rFonts w:ascii="Arial" w:hAnsi="Arial" w:cs="Arial"/>
        </w:rPr>
      </w:pPr>
    </w:p>
    <w:p w:rsidR="00600D6B" w:rsidRPr="009D35AD" w:rsidRDefault="00600D6B" w:rsidP="00FD5367">
      <w:pPr>
        <w:spacing w:line="360" w:lineRule="auto"/>
        <w:rPr>
          <w:rFonts w:ascii="Arial" w:hAnsi="Arial" w:cs="Arial"/>
        </w:rPr>
      </w:pPr>
    </w:p>
    <w:p w:rsidR="00600D6B" w:rsidRPr="009D35AD" w:rsidRDefault="00600D6B" w:rsidP="007F37C9">
      <w:pPr>
        <w:numPr>
          <w:ilvl w:val="0"/>
          <w:numId w:val="5"/>
        </w:numPr>
        <w:spacing w:line="360" w:lineRule="auto"/>
        <w:rPr>
          <w:rFonts w:ascii="Arial" w:hAnsi="Arial" w:cs="Arial"/>
          <w:b/>
          <w:bCs/>
        </w:rPr>
      </w:pPr>
      <w:r w:rsidRPr="009D35AD">
        <w:rPr>
          <w:rFonts w:ascii="Arial" w:hAnsi="Arial" w:cs="Arial"/>
          <w:b/>
          <w:bCs/>
        </w:rPr>
        <w:t>Doplň neúplné věty. Použij vyjmenovaná slova.</w:t>
      </w:r>
    </w:p>
    <w:p w:rsidR="00600D6B" w:rsidRPr="009D35AD" w:rsidRDefault="00600D6B" w:rsidP="00FD5367">
      <w:pPr>
        <w:spacing w:line="360" w:lineRule="auto"/>
        <w:rPr>
          <w:rFonts w:ascii="Arial" w:hAnsi="Arial" w:cs="Arial"/>
        </w:rPr>
      </w:pPr>
    </w:p>
    <w:p w:rsidR="00600D6B" w:rsidRPr="009D35AD" w:rsidRDefault="00600D6B" w:rsidP="00FD5367">
      <w:pPr>
        <w:spacing w:line="360" w:lineRule="auto"/>
        <w:rPr>
          <w:rFonts w:ascii="Arial" w:hAnsi="Arial" w:cs="Arial"/>
        </w:rPr>
      </w:pPr>
      <w:r w:rsidRPr="009D35AD">
        <w:rPr>
          <w:rFonts w:ascii="Arial" w:hAnsi="Arial" w:cs="Arial"/>
        </w:rPr>
        <w:t xml:space="preserve">Z květů pampelišek létá </w:t>
      </w:r>
      <w:r>
        <w:rPr>
          <w:rFonts w:ascii="Arial" w:hAnsi="Arial" w:cs="Arial"/>
          <w:color w:val="FF0000"/>
        </w:rPr>
        <w:t>chmýří.</w:t>
      </w:r>
    </w:p>
    <w:p w:rsidR="00600D6B" w:rsidRPr="009D35AD" w:rsidRDefault="00600D6B" w:rsidP="00FD5367">
      <w:pPr>
        <w:spacing w:line="360" w:lineRule="auto"/>
        <w:rPr>
          <w:rFonts w:ascii="Arial" w:hAnsi="Arial" w:cs="Arial"/>
        </w:rPr>
      </w:pPr>
      <w:r w:rsidRPr="009D35AD">
        <w:rPr>
          <w:rFonts w:ascii="Arial" w:hAnsi="Arial" w:cs="Arial"/>
        </w:rPr>
        <w:t xml:space="preserve">Každý večer musíme </w:t>
      </w:r>
      <w:r w:rsidRPr="009B050E">
        <w:rPr>
          <w:rFonts w:ascii="Arial" w:hAnsi="Arial" w:cs="Arial"/>
          <w:color w:val="FF0000"/>
        </w:rPr>
        <w:t>zamykat</w:t>
      </w:r>
      <w:r>
        <w:rPr>
          <w:rFonts w:ascii="Arial" w:hAnsi="Arial" w:cs="Arial"/>
        </w:rPr>
        <w:t xml:space="preserve"> </w:t>
      </w:r>
      <w:r w:rsidRPr="009D35AD">
        <w:rPr>
          <w:rFonts w:ascii="Arial" w:hAnsi="Arial" w:cs="Arial"/>
        </w:rPr>
        <w:t>dveře od bytu.</w:t>
      </w:r>
    </w:p>
    <w:p w:rsidR="00600D6B" w:rsidRPr="009D35AD" w:rsidRDefault="00600D6B" w:rsidP="00FD5367">
      <w:pPr>
        <w:spacing w:line="360" w:lineRule="auto"/>
        <w:rPr>
          <w:rFonts w:ascii="Arial" w:hAnsi="Arial" w:cs="Arial"/>
        </w:rPr>
      </w:pPr>
      <w:r w:rsidRPr="009D35AD">
        <w:rPr>
          <w:rFonts w:ascii="Arial" w:hAnsi="Arial" w:cs="Arial"/>
        </w:rPr>
        <w:t xml:space="preserve">Po poli běhá šedá </w:t>
      </w:r>
      <w:r w:rsidRPr="009B050E">
        <w:rPr>
          <w:rFonts w:ascii="Arial" w:hAnsi="Arial" w:cs="Arial"/>
          <w:color w:val="FF0000"/>
        </w:rPr>
        <w:t>myš.</w:t>
      </w:r>
    </w:p>
    <w:p w:rsidR="00600D6B" w:rsidRPr="009D35AD" w:rsidRDefault="00600D6B" w:rsidP="00FD5367">
      <w:pPr>
        <w:spacing w:line="360" w:lineRule="auto"/>
        <w:rPr>
          <w:rFonts w:ascii="Arial" w:hAnsi="Arial" w:cs="Arial"/>
        </w:rPr>
      </w:pPr>
      <w:r w:rsidRPr="009D35AD">
        <w:rPr>
          <w:rFonts w:ascii="Arial" w:hAnsi="Arial" w:cs="Arial"/>
        </w:rPr>
        <w:t>Musíš se</w:t>
      </w:r>
      <w:r>
        <w:rPr>
          <w:rFonts w:ascii="Arial" w:hAnsi="Arial" w:cs="Arial"/>
          <w:color w:val="FF0000"/>
        </w:rPr>
        <w:t xml:space="preserve"> mýt</w:t>
      </w:r>
      <w:r w:rsidRPr="009D35AD">
        <w:rPr>
          <w:rFonts w:ascii="Arial" w:hAnsi="Arial" w:cs="Arial"/>
        </w:rPr>
        <w:t xml:space="preserve"> mýdlem.</w:t>
      </w:r>
    </w:p>
    <w:p w:rsidR="00600D6B" w:rsidRPr="009D35AD" w:rsidRDefault="00600D6B" w:rsidP="00FD536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color w:val="FF0000"/>
        </w:rPr>
        <w:t>My</w:t>
      </w:r>
      <w:r w:rsidRPr="009D35AD">
        <w:rPr>
          <w:rFonts w:ascii="Arial" w:hAnsi="Arial" w:cs="Arial"/>
        </w:rPr>
        <w:t xml:space="preserve"> se nemůžeme dočkat.</w:t>
      </w:r>
    </w:p>
    <w:p w:rsidR="00600D6B" w:rsidRPr="009D35AD" w:rsidRDefault="00600D6B" w:rsidP="00FD5367">
      <w:pPr>
        <w:spacing w:line="360" w:lineRule="auto"/>
        <w:rPr>
          <w:rFonts w:ascii="Arial" w:hAnsi="Arial" w:cs="Arial"/>
        </w:rPr>
      </w:pPr>
    </w:p>
    <w:p w:rsidR="00600D6B" w:rsidRPr="009D35AD" w:rsidRDefault="00600D6B" w:rsidP="007F37C9">
      <w:pPr>
        <w:numPr>
          <w:ilvl w:val="0"/>
          <w:numId w:val="5"/>
        </w:numPr>
        <w:spacing w:line="360" w:lineRule="auto"/>
        <w:rPr>
          <w:rFonts w:ascii="Arial" w:hAnsi="Arial" w:cs="Arial"/>
          <w:b/>
          <w:bCs/>
        </w:rPr>
      </w:pPr>
      <w:r w:rsidRPr="009D35AD">
        <w:rPr>
          <w:rFonts w:ascii="Arial" w:hAnsi="Arial" w:cs="Arial"/>
          <w:b/>
          <w:bCs/>
        </w:rPr>
        <w:t>Oprav text a přepiš správně.</w:t>
      </w:r>
    </w:p>
    <w:p w:rsidR="00600D6B" w:rsidRPr="009D35AD" w:rsidRDefault="00600D6B" w:rsidP="00FD5367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9D35AD">
        <w:rPr>
          <w:rFonts w:ascii="Arial" w:hAnsi="Arial" w:cs="Arial"/>
        </w:rPr>
        <w:t>Hlemížď nosí ulytu</w:t>
      </w:r>
      <w:r>
        <w:rPr>
          <w:rFonts w:ascii="Arial" w:hAnsi="Arial" w:cs="Arial"/>
        </w:rPr>
        <w:t xml:space="preserve">. </w:t>
      </w:r>
      <w:r w:rsidRPr="00FD5367">
        <w:rPr>
          <w:rFonts w:ascii="Arial" w:hAnsi="Arial" w:cs="Arial"/>
          <w:color w:val="FF0000"/>
        </w:rPr>
        <w:t>Hlemýžď nosí ulitu</w:t>
      </w:r>
      <w:r>
        <w:rPr>
          <w:rFonts w:ascii="Arial" w:hAnsi="Arial" w:cs="Arial"/>
          <w:color w:val="FF0000"/>
        </w:rPr>
        <w:t>.</w:t>
      </w:r>
      <w:bookmarkStart w:id="0" w:name="_GoBack"/>
      <w:bookmarkEnd w:id="0"/>
    </w:p>
    <w:p w:rsidR="00600D6B" w:rsidRPr="009D35AD" w:rsidRDefault="00600D6B" w:rsidP="00FD5367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9D35AD">
        <w:rPr>
          <w:rFonts w:ascii="Arial" w:hAnsi="Arial" w:cs="Arial"/>
        </w:rPr>
        <w:t>Míla nerada mije nádobí.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color w:val="FF0000"/>
        </w:rPr>
        <w:t>Míla nerada myje nádobí.</w:t>
      </w:r>
    </w:p>
    <w:p w:rsidR="00600D6B" w:rsidRPr="009D35AD" w:rsidRDefault="00600D6B" w:rsidP="00FD5367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9D35AD">
        <w:rPr>
          <w:rFonts w:ascii="Arial" w:hAnsi="Arial" w:cs="Arial"/>
        </w:rPr>
        <w:t>Dřevorubci mitili stromy.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color w:val="FF0000"/>
        </w:rPr>
        <w:t>Dřevorubci mýtili stromy.</w:t>
      </w:r>
    </w:p>
    <w:p w:rsidR="00600D6B" w:rsidRPr="009D35AD" w:rsidRDefault="00600D6B" w:rsidP="00FD5367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9D35AD">
        <w:rPr>
          <w:rFonts w:ascii="Arial" w:hAnsi="Arial" w:cs="Arial"/>
        </w:rPr>
        <w:t>Maminka mije okna.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color w:val="FF0000"/>
        </w:rPr>
        <w:t>Maminka myje okna.</w:t>
      </w:r>
    </w:p>
    <w:p w:rsidR="00600D6B" w:rsidRPr="009D35AD" w:rsidRDefault="00600D6B" w:rsidP="007F37C9">
      <w:pPr>
        <w:numPr>
          <w:ilvl w:val="0"/>
          <w:numId w:val="5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Utvoř správná spojení podle vzoru a napiš.</w:t>
      </w:r>
    </w:p>
    <w:p w:rsidR="00600D6B" w:rsidRPr="009D35AD" w:rsidRDefault="00600D6B" w:rsidP="00FD5367">
      <w:pPr>
        <w:spacing w:line="360" w:lineRule="auto"/>
        <w:rPr>
          <w:rFonts w:ascii="Arial" w:hAnsi="Arial" w:cs="Arial"/>
          <w:b/>
          <w:bCs/>
        </w:rPr>
      </w:pPr>
      <w:r>
        <w:rPr>
          <w:noProof/>
        </w:rPr>
        <w:pict>
          <v:shape id="_x0000_s1041" type="#_x0000_t63" style="position:absolute;margin-left:197.65pt;margin-top:8.1pt;width:62.25pt;height:32.25pt;z-index:251663360;visibility:visible" adj="2290,30742">
            <v:textbox>
              <w:txbxContent>
                <w:p w:rsidR="00600D6B" w:rsidRDefault="00600D6B" w:rsidP="00FD5367">
                  <w:r>
                    <w:t>umýt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2" type="#_x0000_t63" style="position:absolute;margin-left:31.15pt;margin-top:8.1pt;width:62.25pt;height:32.25pt;z-index:251661312;visibility:visible" adj="2290,30742">
            <v:textbox>
              <w:txbxContent>
                <w:p w:rsidR="00600D6B" w:rsidRDefault="00600D6B" w:rsidP="00FD5367">
                  <w:r>
                    <w:t>mít</w:t>
                  </w:r>
                </w:p>
              </w:txbxContent>
            </v:textbox>
          </v:shape>
        </w:pict>
      </w:r>
    </w:p>
    <w:p w:rsidR="00600D6B" w:rsidRPr="009D35AD" w:rsidRDefault="00600D6B" w:rsidP="00FD5367">
      <w:pPr>
        <w:tabs>
          <w:tab w:val="left" w:pos="2055"/>
        </w:tabs>
        <w:spacing w:line="360" w:lineRule="auto"/>
        <w:rPr>
          <w:rFonts w:ascii="Arial" w:hAnsi="Arial" w:cs="Arial"/>
          <w:b/>
          <w:bCs/>
        </w:rPr>
      </w:pPr>
      <w:r>
        <w:rPr>
          <w:noProof/>
        </w:rPr>
        <w:pict>
          <v:shape id="_x0000_s1043" type="#_x0000_t63" style="position:absolute;margin-left:223.05pt;margin-top:-178.8pt;width:7.15pt;height:7.15pt;z-index:251662336;visibility:visible">
            <v:textbox>
              <w:txbxContent>
                <w:p w:rsidR="00600D6B" w:rsidRDefault="00600D6B" w:rsidP="00FD5367"/>
              </w:txbxContent>
            </v:textbox>
          </v:shape>
        </w:pict>
      </w:r>
      <w:r w:rsidRPr="009D35AD">
        <w:rPr>
          <w:rFonts w:ascii="Arial" w:hAnsi="Arial" w:cs="Arial"/>
          <w:b/>
          <w:bCs/>
        </w:rPr>
        <w:tab/>
      </w:r>
    </w:p>
    <w:p w:rsidR="00600D6B" w:rsidRPr="009D35AD" w:rsidRDefault="00600D6B" w:rsidP="00FD5367">
      <w:pPr>
        <w:spacing w:line="360" w:lineRule="auto"/>
        <w:rPr>
          <w:rFonts w:ascii="Arial" w:hAnsi="Arial" w:cs="Arial"/>
          <w:b/>
          <w:bCs/>
        </w:rPr>
      </w:pPr>
    </w:p>
    <w:p w:rsidR="00600D6B" w:rsidRPr="009D35AD" w:rsidRDefault="00600D6B" w:rsidP="00FD5367">
      <w:pPr>
        <w:spacing w:line="360" w:lineRule="auto"/>
        <w:rPr>
          <w:rFonts w:ascii="Arial" w:hAnsi="Arial" w:cs="Arial"/>
          <w:b/>
          <w:bCs/>
        </w:rPr>
      </w:pPr>
    </w:p>
    <w:p w:rsidR="00600D6B" w:rsidRPr="009D35AD" w:rsidRDefault="00600D6B" w:rsidP="00FD5367">
      <w:pPr>
        <w:spacing w:line="360" w:lineRule="auto"/>
        <w:rPr>
          <w:rFonts w:ascii="Arial" w:hAnsi="Arial" w:cs="Arial"/>
          <w:b/>
          <w:bCs/>
        </w:rPr>
      </w:pPr>
      <w:r w:rsidRPr="009D35AD">
        <w:rPr>
          <w:rFonts w:ascii="Arial" w:hAnsi="Arial" w:cs="Arial"/>
          <w:b/>
          <w:bCs/>
        </w:rPr>
        <w:t>…</w:t>
      </w:r>
      <w:r>
        <w:rPr>
          <w:rFonts w:ascii="Arial" w:hAnsi="Arial" w:cs="Arial"/>
          <w:b/>
          <w:bCs/>
        </w:rPr>
        <w:t>dobré známky</w:t>
      </w:r>
      <w:r w:rsidRPr="009D35AD">
        <w:rPr>
          <w:rFonts w:ascii="Arial" w:hAnsi="Arial" w:cs="Arial"/>
          <w:b/>
          <w:bCs/>
        </w:rPr>
        <w:t>…</w:t>
      </w:r>
      <w:r w:rsidRPr="009D35AD">
        <w:rPr>
          <w:rFonts w:ascii="Arial" w:hAnsi="Arial" w:cs="Arial"/>
          <w:b/>
          <w:bCs/>
        </w:rPr>
        <w:tab/>
      </w:r>
      <w:r w:rsidRPr="009D35AD">
        <w:rPr>
          <w:rFonts w:ascii="Arial" w:hAnsi="Arial" w:cs="Arial"/>
          <w:b/>
          <w:bCs/>
        </w:rPr>
        <w:tab/>
      </w:r>
      <w:r w:rsidRPr="009D35AD">
        <w:rPr>
          <w:rFonts w:ascii="Arial" w:hAnsi="Arial" w:cs="Arial"/>
          <w:b/>
          <w:bCs/>
        </w:rPr>
        <w:tab/>
        <w:t>…</w:t>
      </w:r>
      <w:r>
        <w:rPr>
          <w:rFonts w:ascii="Arial" w:hAnsi="Arial" w:cs="Arial"/>
          <w:b/>
          <w:bCs/>
        </w:rPr>
        <w:t>ruce……</w:t>
      </w:r>
    </w:p>
    <w:p w:rsidR="00600D6B" w:rsidRPr="009D35AD" w:rsidRDefault="00600D6B" w:rsidP="00FD5367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color w:val="FF0000"/>
        </w:rPr>
        <w:t>dobré kamarády</w:t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  <w:t>auto</w:t>
      </w:r>
      <w:r w:rsidRPr="009D35AD">
        <w:rPr>
          <w:rFonts w:ascii="Arial" w:hAnsi="Arial" w:cs="Arial"/>
          <w:b/>
          <w:bCs/>
        </w:rPr>
        <w:tab/>
      </w:r>
      <w:r w:rsidRPr="009D35AD">
        <w:rPr>
          <w:rFonts w:ascii="Arial" w:hAnsi="Arial" w:cs="Arial"/>
          <w:b/>
          <w:bCs/>
        </w:rPr>
        <w:tab/>
      </w:r>
    </w:p>
    <w:p w:rsidR="00600D6B" w:rsidRPr="009D35AD" w:rsidRDefault="00600D6B" w:rsidP="00FD5367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color w:val="FF0000"/>
        </w:rPr>
        <w:t>psa</w:t>
      </w:r>
      <w:r w:rsidRPr="009D35AD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  <w:color w:val="FF0000"/>
        </w:rPr>
        <w:t>obličej</w:t>
      </w:r>
      <w:r>
        <w:rPr>
          <w:rFonts w:ascii="Arial" w:hAnsi="Arial" w:cs="Arial"/>
          <w:b/>
          <w:bCs/>
        </w:rPr>
        <w:tab/>
      </w:r>
    </w:p>
    <w:p w:rsidR="00600D6B" w:rsidRPr="009D35AD" w:rsidRDefault="00600D6B" w:rsidP="00FD5367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color w:val="FF0000"/>
        </w:rPr>
        <w:t>kašel</w:t>
      </w:r>
      <w:r w:rsidRPr="009D35AD">
        <w:rPr>
          <w:rFonts w:ascii="Arial" w:hAnsi="Arial" w:cs="Arial"/>
          <w:b/>
          <w:bCs/>
        </w:rPr>
        <w:tab/>
      </w:r>
      <w:r w:rsidRPr="009D35AD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 w:rsidRPr="009B050E">
        <w:rPr>
          <w:rFonts w:ascii="Arial" w:hAnsi="Arial" w:cs="Arial"/>
          <w:b/>
          <w:bCs/>
          <w:color w:val="FF0000"/>
        </w:rPr>
        <w:t>nohy</w:t>
      </w:r>
      <w:r w:rsidRPr="009B050E">
        <w:rPr>
          <w:rFonts w:ascii="Arial" w:hAnsi="Arial" w:cs="Arial"/>
          <w:b/>
          <w:bCs/>
          <w:color w:val="FF0000"/>
        </w:rPr>
        <w:tab/>
      </w:r>
    </w:p>
    <w:p w:rsidR="00600D6B" w:rsidRDefault="00600D6B" w:rsidP="00FD5367">
      <w:pPr>
        <w:spacing w:line="360" w:lineRule="auto"/>
        <w:rPr>
          <w:rFonts w:ascii="Arial" w:hAnsi="Arial" w:cs="Arial"/>
          <w:b/>
          <w:bCs/>
        </w:rPr>
      </w:pPr>
    </w:p>
    <w:p w:rsidR="00600D6B" w:rsidRPr="009D35AD" w:rsidRDefault="00600D6B" w:rsidP="00FD5367">
      <w:pPr>
        <w:spacing w:line="360" w:lineRule="auto"/>
        <w:rPr>
          <w:rFonts w:ascii="Arial" w:hAnsi="Arial" w:cs="Arial"/>
          <w:b/>
          <w:bCs/>
        </w:rPr>
      </w:pPr>
    </w:p>
    <w:p w:rsidR="00600D6B" w:rsidRDefault="00600D6B" w:rsidP="009B050E">
      <w:pPr>
        <w:pStyle w:val="ListParagraph"/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5.Spoj dvojice výrazů s podobným významem.</w:t>
      </w:r>
    </w:p>
    <w:p w:rsidR="00600D6B" w:rsidRPr="00586FB8" w:rsidRDefault="00600D6B" w:rsidP="00FD5367">
      <w:pPr>
        <w:pStyle w:val="ListParagraph"/>
        <w:spacing w:line="360" w:lineRule="auto"/>
        <w:rPr>
          <w:rFonts w:ascii="Arial" w:hAnsi="Arial" w:cs="Arial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4" type="#_x0000_t32" style="position:absolute;left:0;text-align:left;margin-left:67.15pt;margin-top:4pt;width:73.5pt;height:66pt;flip:y;z-index:251667456" o:connectortype="straight" strokecolor="blue" strokeweight="3pt">
            <v:shadow type="perspective" color="#243f60" opacity=".5" offset="1pt" offset2="-1pt"/>
          </v:shape>
        </w:pict>
      </w:r>
      <w:r>
        <w:rPr>
          <w:noProof/>
        </w:rPr>
        <w:pict>
          <v:shape id="_x0000_s1045" type="#_x0000_t32" style="position:absolute;left:0;text-align:left;margin-left:74.65pt;margin-top:7.75pt;width:66pt;height:62.25pt;z-index:251664384" o:connectortype="straight" strokecolor="blue" strokeweight="3pt">
            <v:shadow type="perspective" color="#243f60" opacity=".5" offset="1pt" offset2="-1pt"/>
          </v:shape>
        </w:pict>
      </w:r>
      <w:r>
        <w:rPr>
          <w:rFonts w:ascii="Arial" w:hAnsi="Arial" w:cs="Arial"/>
        </w:rPr>
        <w:t>m</w:t>
      </w:r>
      <w:r w:rsidRPr="00586FB8">
        <w:rPr>
          <w:rFonts w:ascii="Arial" w:hAnsi="Arial" w:cs="Arial"/>
        </w:rPr>
        <w:t>yslet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kácet</w:t>
      </w:r>
    </w:p>
    <w:p w:rsidR="00600D6B" w:rsidRDefault="00600D6B" w:rsidP="00FD5367">
      <w:pPr>
        <w:pStyle w:val="ListParagraph"/>
        <w:spacing w:line="360" w:lineRule="auto"/>
        <w:rPr>
          <w:rFonts w:ascii="Arial" w:hAnsi="Arial" w:cs="Arial"/>
        </w:rPr>
      </w:pPr>
      <w:r>
        <w:rPr>
          <w:noProof/>
        </w:rPr>
        <w:pict>
          <v:shape id="_x0000_s1046" type="#_x0000_t32" style="position:absolute;left:0;text-align:left;margin-left:74.65pt;margin-top:6.55pt;width:66pt;height:81.75pt;flip:y;z-index:251669504" o:connectortype="straight" strokecolor="blue" strokeweight="3pt">
            <v:shadow type="perspective" color="#243f60" opacity=".5" offset="1pt" offset2="-1pt"/>
          </v:shape>
        </w:pict>
      </w:r>
      <w:r>
        <w:rPr>
          <w:noProof/>
        </w:rPr>
        <w:pict>
          <v:shape id="_x0000_s1047" type="#_x0000_t32" style="position:absolute;left:0;text-align:left;margin-left:59.65pt;margin-top:6.55pt;width:81pt;height:21.75pt;z-index:251665408" o:connectortype="straight" strokecolor="blue" strokeweight="3pt">
            <v:shadow type="perspective" color="#243f60" opacity=".5" offset="1pt" offset2="-1pt"/>
          </v:shape>
        </w:pict>
      </w:r>
      <w:r w:rsidRPr="00586FB8">
        <w:rPr>
          <w:rFonts w:ascii="Arial" w:hAnsi="Arial" w:cs="Arial"/>
        </w:rPr>
        <w:t>myš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mořský živočich</w:t>
      </w:r>
    </w:p>
    <w:p w:rsidR="00600D6B" w:rsidRPr="00586FB8" w:rsidRDefault="00600D6B" w:rsidP="00FD5367">
      <w:pPr>
        <w:pStyle w:val="ListParagraph"/>
        <w:spacing w:line="360" w:lineRule="auto"/>
        <w:rPr>
          <w:rFonts w:ascii="Arial" w:hAnsi="Arial" w:cs="Arial"/>
        </w:rPr>
      </w:pPr>
      <w:r>
        <w:rPr>
          <w:noProof/>
        </w:rPr>
        <w:pict>
          <v:shape id="_x0000_s1048" type="#_x0000_t32" style="position:absolute;left:0;text-align:left;margin-left:84.4pt;margin-top:7.6pt;width:56.25pt;height:36.75pt;z-index:251666432" o:connectortype="straight" strokecolor="blue" strokeweight="3pt">
            <v:shadow type="perspective" color="#243f60" opacity=".5" offset="1pt" offset2="-1pt"/>
          </v:shape>
        </w:pict>
      </w:r>
      <w:r>
        <w:rPr>
          <w:rFonts w:ascii="Arial" w:hAnsi="Arial" w:cs="Arial"/>
        </w:rPr>
        <w:t>hlemýžď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malý hlodavec</w:t>
      </w:r>
    </w:p>
    <w:p w:rsidR="00600D6B" w:rsidRDefault="00600D6B" w:rsidP="00FD5367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mýtit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přemýšlet</w:t>
      </w:r>
    </w:p>
    <w:p w:rsidR="00600D6B" w:rsidRDefault="00600D6B" w:rsidP="00FD5367">
      <w:pPr>
        <w:pStyle w:val="ListParagraph"/>
        <w:spacing w:line="360" w:lineRule="auto"/>
        <w:rPr>
          <w:rFonts w:ascii="Arial" w:hAnsi="Arial" w:cs="Arial"/>
        </w:rPr>
      </w:pPr>
      <w:r>
        <w:rPr>
          <w:noProof/>
        </w:rPr>
        <w:pict>
          <v:shape id="_x0000_s1049" type="#_x0000_t32" style="position:absolute;left:0;text-align:left;margin-left:67.15pt;margin-top:10.5pt;width:67.5pt;height:15.75pt;z-index:251668480" o:connectortype="straight" strokecolor="blue" strokeweight="3pt">
            <v:shadow type="perspective" color="#243f60" opacity=".5" offset="1pt" offset2="-1pt"/>
          </v:shape>
        </w:pict>
      </w:r>
      <w:r>
        <w:rPr>
          <w:rFonts w:ascii="Arial" w:hAnsi="Arial" w:cs="Arial"/>
        </w:rPr>
        <w:t>mýto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šnek</w:t>
      </w:r>
    </w:p>
    <w:p w:rsidR="00600D6B" w:rsidRPr="00E713B6" w:rsidRDefault="00600D6B" w:rsidP="00FD5367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sumýš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poplatek za užití silnice</w:t>
      </w:r>
    </w:p>
    <w:p w:rsidR="00600D6B" w:rsidRPr="009D35AD" w:rsidRDefault="00600D6B" w:rsidP="00FD5367">
      <w:pPr>
        <w:spacing w:line="360" w:lineRule="auto"/>
        <w:rPr>
          <w:rFonts w:ascii="Arial" w:hAnsi="Arial" w:cs="Arial"/>
          <w:b/>
          <w:bCs/>
        </w:rPr>
      </w:pPr>
    </w:p>
    <w:p w:rsidR="00600D6B" w:rsidRDefault="00600D6B" w:rsidP="00FD5367"/>
    <w:p w:rsidR="00600D6B" w:rsidRDefault="00600D6B"/>
    <w:sectPr w:rsidR="00600D6B" w:rsidSect="00586FB8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F3C6D"/>
    <w:multiLevelType w:val="hybridMultilevel"/>
    <w:tmpl w:val="FC04E186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A9E5F68"/>
    <w:multiLevelType w:val="hybridMultilevel"/>
    <w:tmpl w:val="E7C4C72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EF679EB"/>
    <w:multiLevelType w:val="hybridMultilevel"/>
    <w:tmpl w:val="8104F94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5F24A2"/>
    <w:multiLevelType w:val="hybridMultilevel"/>
    <w:tmpl w:val="C50606EE"/>
    <w:lvl w:ilvl="0" w:tplc="0405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3F16A8B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5786321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C42C467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EAD6A38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98C8DAB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756C498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25883E0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0764"/>
    <w:rsid w:val="0036612B"/>
    <w:rsid w:val="004B2DF1"/>
    <w:rsid w:val="004D1734"/>
    <w:rsid w:val="004F1AAC"/>
    <w:rsid w:val="00586FB8"/>
    <w:rsid w:val="00587159"/>
    <w:rsid w:val="00600D6B"/>
    <w:rsid w:val="006430FE"/>
    <w:rsid w:val="007B6608"/>
    <w:rsid w:val="007F37C9"/>
    <w:rsid w:val="00810764"/>
    <w:rsid w:val="00865617"/>
    <w:rsid w:val="00972232"/>
    <w:rsid w:val="009B050E"/>
    <w:rsid w:val="009D35AD"/>
    <w:rsid w:val="00A33B2A"/>
    <w:rsid w:val="00A67033"/>
    <w:rsid w:val="00C553B5"/>
    <w:rsid w:val="00E37B06"/>
    <w:rsid w:val="00E713B6"/>
    <w:rsid w:val="00F72CCA"/>
    <w:rsid w:val="00FD53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0764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86FB8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6</Pages>
  <Words>387</Words>
  <Characters>2290</Characters>
  <Application>Microsoft Office Outlook</Application>
  <DocSecurity>0</DocSecurity>
  <Lines>0</Lines>
  <Paragraphs>0</Paragraphs>
  <ScaleCrop>false</ScaleCrop>
  <Company>ZŠ Ústí nad Labem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Ingrid Pazderová</dc:creator>
  <cp:keywords/>
  <dc:description/>
  <cp:lastModifiedBy>DUM</cp:lastModifiedBy>
  <cp:revision>2</cp:revision>
  <cp:lastPrinted>2013-05-14T07:26:00Z</cp:lastPrinted>
  <dcterms:created xsi:type="dcterms:W3CDTF">2013-08-27T16:46:00Z</dcterms:created>
  <dcterms:modified xsi:type="dcterms:W3CDTF">2013-08-27T16:46:00Z</dcterms:modified>
</cp:coreProperties>
</file>