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8C5" w:rsidRDefault="006428C5" w:rsidP="00E87F4B">
      <w:pPr>
        <w:rPr>
          <w:rFonts w:ascii="Arial" w:hAnsi="Arial" w:cs="Arial"/>
          <w:color w:val="0000FF"/>
        </w:rPr>
      </w:pPr>
    </w:p>
    <w:p w:rsidR="006428C5" w:rsidRDefault="006428C5" w:rsidP="00E87F4B">
      <w:pPr>
        <w:rPr>
          <w:rFonts w:ascii="Arial" w:hAnsi="Arial" w:cs="Arial"/>
          <w:color w:val="0000FF"/>
        </w:rPr>
      </w:pPr>
    </w:p>
    <w:p w:rsidR="006428C5" w:rsidRDefault="006428C5" w:rsidP="00E87F4B">
      <w:pPr>
        <w:rPr>
          <w:rFonts w:ascii="Arial" w:hAnsi="Arial" w:cs="Arial"/>
          <w:color w:val="0000FF"/>
        </w:rPr>
      </w:pPr>
    </w:p>
    <w:p w:rsidR="006428C5" w:rsidRDefault="006428C5" w:rsidP="00E87F4B">
      <w:pPr>
        <w:rPr>
          <w:rFonts w:ascii="Arial" w:hAnsi="Arial" w:cs="Arial"/>
          <w:color w:val="0000FF"/>
        </w:rPr>
      </w:pPr>
      <w:r w:rsidRPr="00AC0B2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367.5pt;height:232.5pt;visibility:visible">
            <v:imagedata r:id="rId5" o:title=""/>
          </v:shape>
        </w:pict>
      </w:r>
    </w:p>
    <w:p w:rsidR="006428C5" w:rsidRDefault="006428C5" w:rsidP="00E87F4B">
      <w:pPr>
        <w:rPr>
          <w:rFonts w:ascii="Arial" w:hAnsi="Arial" w:cs="Arial"/>
          <w:color w:val="0000FF"/>
        </w:rPr>
      </w:pPr>
    </w:p>
    <w:p w:rsidR="006428C5" w:rsidRPr="004D1734" w:rsidRDefault="006428C5" w:rsidP="00E87F4B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6428C5" w:rsidRPr="004D1734" w:rsidRDefault="006428C5" w:rsidP="00E87F4B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6428C5" w:rsidRPr="004D1734" w:rsidRDefault="006428C5" w:rsidP="00E87F4B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6428C5" w:rsidRPr="004D1734" w:rsidRDefault="006428C5" w:rsidP="00E87F4B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6428C5" w:rsidRPr="004D1734" w:rsidRDefault="006428C5" w:rsidP="00E87F4B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6428C5" w:rsidRPr="004D1734" w:rsidRDefault="006428C5" w:rsidP="00E87F4B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19.2.2013</w:t>
      </w:r>
    </w:p>
    <w:p w:rsidR="006428C5" w:rsidRPr="004D1734" w:rsidRDefault="006428C5" w:rsidP="00E87F4B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6428C5" w:rsidRPr="004D1734" w:rsidRDefault="006428C5" w:rsidP="00E87F4B">
      <w:pPr>
        <w:numPr>
          <w:ilvl w:val="0"/>
          <w:numId w:val="1"/>
        </w:numPr>
        <w:rPr>
          <w:rFonts w:ascii="Arial" w:hAnsi="Arial" w:cs="Arial"/>
          <w:color w:val="0000FF"/>
        </w:rPr>
      </w:pPr>
      <w:r>
        <w:rPr>
          <w:rFonts w:ascii="Arial" w:hAnsi="Arial" w:cs="Arial"/>
          <w:b/>
          <w:bCs/>
          <w:color w:val="0000FF"/>
        </w:rPr>
        <w:t>4) Jazyk a jazyková komunikace, český jazyk – vyjmenovaná slova po S</w:t>
      </w:r>
    </w:p>
    <w:p w:rsidR="006428C5" w:rsidRPr="004D1734" w:rsidRDefault="006428C5" w:rsidP="00E87F4B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</w:t>
      </w:r>
      <w:r>
        <w:rPr>
          <w:rFonts w:ascii="Arial" w:hAnsi="Arial" w:cs="Arial"/>
          <w:b/>
          <w:bCs/>
          <w:color w:val="0000FF"/>
        </w:rPr>
        <w:t>Materiál slouží k upevnění významu vyjmenovaného slova.</w:t>
      </w:r>
    </w:p>
    <w:p w:rsidR="006428C5" w:rsidRPr="004D1734" w:rsidRDefault="006428C5" w:rsidP="00E87F4B">
      <w:p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   </w:t>
      </w:r>
    </w:p>
    <w:p w:rsidR="006428C5" w:rsidRDefault="006428C5" w:rsidP="00E87F4B"/>
    <w:p w:rsidR="006428C5" w:rsidRDefault="006428C5" w:rsidP="00E87F4B">
      <w:r>
        <w:t>Návod:</w:t>
      </w:r>
    </w:p>
    <w:p w:rsidR="006428C5" w:rsidRDefault="006428C5" w:rsidP="00E87F4B">
      <w:r>
        <w:t>Kartičky se musí oboustranně okopírovat. Na jedné straně je zadání a na druhé straně je správná odpověď.</w:t>
      </w:r>
    </w:p>
    <w:p w:rsidR="006428C5" w:rsidRDefault="006428C5" w:rsidP="00E87F4B">
      <w:r>
        <w:t>Žáci hrají ve dvojici, kartičky mají na hromádce položené tak, aby bylo vidět zadání, z druhé strany je pak odpověď. 1 žák vezme kartičku, přečte si význam vyjmenovaného slova (potomek, člen rodiny) a drží kartičku tak, aby druhý žák viděl správnou odpověď z druhé strany kartičky (např. syn). Žák, který četl zadání odpoví a druhý žák zkontroluje, zda odpověděl správně. Pokud odpoví žák správně, kartičku si nechá. Žáci se vystřídají. Vítězí ten, kdo získá více kartiček.</w:t>
      </w:r>
    </w:p>
    <w:p w:rsidR="006428C5" w:rsidRDefault="006428C5" w:rsidP="00E87F4B"/>
    <w:p w:rsidR="006428C5" w:rsidRDefault="006428C5" w:rsidP="00E87F4B"/>
    <w:p w:rsidR="006428C5" w:rsidRDefault="006428C5" w:rsidP="00E87F4B"/>
    <w:p w:rsidR="006428C5" w:rsidRDefault="006428C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5"/>
        <w:gridCol w:w="3536"/>
      </w:tblGrid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Pr="00641AB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Pr="004C0E81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SYN</w:t>
            </w:r>
          </w:p>
          <w:p w:rsidR="006428C5" w:rsidRPr="004C0E81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Pr="004C0E81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36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SYTÝ</w:t>
            </w:r>
          </w:p>
        </w:tc>
        <w:tc>
          <w:tcPr>
            <w:tcW w:w="3535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SÝR</w:t>
            </w: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SYROVÝ</w:t>
            </w:r>
          </w:p>
        </w:tc>
      </w:tr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SYCHRAVÝ</w:t>
            </w: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SÝKORA</w:t>
            </w:r>
          </w:p>
        </w:tc>
        <w:tc>
          <w:tcPr>
            <w:tcW w:w="3535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SÝČEK</w:t>
            </w: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SYSEL</w:t>
            </w:r>
          </w:p>
        </w:tc>
      </w:tr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SYČET</w:t>
            </w: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SYPAT</w:t>
            </w:r>
          </w:p>
        </w:tc>
        <w:tc>
          <w:tcPr>
            <w:tcW w:w="3535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USYCHAT</w:t>
            </w: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</w:tr>
    </w:tbl>
    <w:p w:rsidR="006428C5" w:rsidRDefault="006428C5"/>
    <w:p w:rsidR="006428C5" w:rsidRDefault="006428C5"/>
    <w:p w:rsidR="006428C5" w:rsidRDefault="006428C5"/>
    <w:p w:rsidR="006428C5" w:rsidRDefault="006428C5"/>
    <w:tbl>
      <w:tblPr>
        <w:tblW w:w="0" w:type="auto"/>
        <w:tblLook w:val="01E0"/>
      </w:tblPr>
      <w:tblGrid>
        <w:gridCol w:w="3535"/>
        <w:gridCol w:w="3536"/>
        <w:gridCol w:w="3535"/>
        <w:gridCol w:w="3536"/>
      </w:tblGrid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Pr="00641AB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Pr="004C0E81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NEUVAŘENÝ</w:t>
            </w:r>
          </w:p>
          <w:p w:rsidR="006428C5" w:rsidRPr="004C0E81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36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</w:rPr>
              <w:t>MLÉČNÝ VÝROBEK</w:t>
            </w:r>
          </w:p>
        </w:tc>
        <w:tc>
          <w:tcPr>
            <w:tcW w:w="3535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HODNĚ NAJEDENÝ</w:t>
            </w: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ČLEN RODINY, POTOMEK</w:t>
            </w:r>
          </w:p>
        </w:tc>
      </w:tr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HLODAVEC</w:t>
            </w: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MALÁ SOVA</w:t>
            </w:r>
          </w:p>
        </w:tc>
        <w:tc>
          <w:tcPr>
            <w:tcW w:w="3535" w:type="dxa"/>
          </w:tcPr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  <w:r w:rsidRPr="00316288">
              <w:rPr>
                <w:rFonts w:ascii="Arial" w:hAnsi="Arial" w:cs="Arial"/>
                <w:sz w:val="32"/>
                <w:szCs w:val="32"/>
                <w:lang w:val="pl-PL"/>
              </w:rPr>
              <w:t>PTÁK, KTERÝ JE JAKO VRABEC</w:t>
            </w:r>
          </w:p>
        </w:tc>
        <w:tc>
          <w:tcPr>
            <w:tcW w:w="3536" w:type="dxa"/>
          </w:tcPr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  <w:r w:rsidRPr="00316288">
              <w:rPr>
                <w:rFonts w:ascii="Arial" w:hAnsi="Arial" w:cs="Arial"/>
                <w:sz w:val="32"/>
                <w:szCs w:val="32"/>
                <w:lang w:val="pl-PL"/>
              </w:rPr>
              <w:t>POČASÍ NA PODZIM</w:t>
            </w: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  <w:r w:rsidRPr="00316288">
              <w:rPr>
                <w:rFonts w:ascii="Arial" w:hAnsi="Arial" w:cs="Arial"/>
                <w:sz w:val="32"/>
                <w:szCs w:val="32"/>
                <w:lang w:val="pl-PL"/>
              </w:rPr>
              <w:t>CHLADNÝ, DEŠTIVÝ</w:t>
            </w:r>
          </w:p>
        </w:tc>
      </w:tr>
      <w:tr w:rsidR="006428C5" w:rsidRPr="00943480" w:rsidTr="006F41A5">
        <w:trPr>
          <w:trHeight w:val="2670"/>
        </w:trPr>
        <w:tc>
          <w:tcPr>
            <w:tcW w:w="3535" w:type="dxa"/>
          </w:tcPr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</w:tc>
        <w:tc>
          <w:tcPr>
            <w:tcW w:w="3536" w:type="dxa"/>
          </w:tcPr>
          <w:p w:rsidR="006428C5" w:rsidRPr="00316288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pl-PL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NECHAT SCH</w:t>
            </w:r>
            <w:bookmarkStart w:id="0" w:name="_GoBack"/>
            <w:bookmarkEnd w:id="0"/>
            <w:r>
              <w:rPr>
                <w:rFonts w:ascii="Arial" w:hAnsi="Arial" w:cs="Arial"/>
                <w:sz w:val="32"/>
                <w:szCs w:val="32"/>
                <w:lang w:val="de-DE"/>
              </w:rPr>
              <w:t>NOUT</w:t>
            </w:r>
          </w:p>
        </w:tc>
        <w:tc>
          <w:tcPr>
            <w:tcW w:w="3535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NECHAT PADAT NĚCO DROBNÉHO</w:t>
            </w:r>
          </w:p>
        </w:tc>
        <w:tc>
          <w:tcPr>
            <w:tcW w:w="3536" w:type="dxa"/>
          </w:tcPr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428C5" w:rsidRPr="001C66A3" w:rsidRDefault="006428C5" w:rsidP="006F41A5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VYDÁVAT SSSSS</w:t>
            </w:r>
          </w:p>
        </w:tc>
      </w:tr>
    </w:tbl>
    <w:p w:rsidR="006428C5" w:rsidRDefault="006428C5"/>
    <w:sectPr w:rsidR="006428C5" w:rsidSect="00E87F4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F4B"/>
    <w:rsid w:val="001C66A3"/>
    <w:rsid w:val="0022365E"/>
    <w:rsid w:val="00316288"/>
    <w:rsid w:val="004C0E81"/>
    <w:rsid w:val="004D1734"/>
    <w:rsid w:val="00641AB5"/>
    <w:rsid w:val="006428C5"/>
    <w:rsid w:val="006F41A5"/>
    <w:rsid w:val="00943480"/>
    <w:rsid w:val="00996A89"/>
    <w:rsid w:val="00A132F6"/>
    <w:rsid w:val="00A2586F"/>
    <w:rsid w:val="00AC0B2A"/>
    <w:rsid w:val="00BC4D0F"/>
    <w:rsid w:val="00E86494"/>
    <w:rsid w:val="00E87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F4B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87F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7F4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182</Words>
  <Characters>1074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Ingrid Pazderová</dc:creator>
  <cp:keywords/>
  <dc:description/>
  <cp:lastModifiedBy>DUM</cp:lastModifiedBy>
  <cp:revision>2</cp:revision>
  <dcterms:created xsi:type="dcterms:W3CDTF">2013-08-27T16:52:00Z</dcterms:created>
  <dcterms:modified xsi:type="dcterms:W3CDTF">2013-08-27T16:52:00Z</dcterms:modified>
</cp:coreProperties>
</file>